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EACDA" w14:textId="1A07A877" w:rsidR="00C26E6F" w:rsidRDefault="00721FEE" w:rsidP="00ED0F77">
      <w:pPr>
        <w:jc w:val="center"/>
      </w:pPr>
      <w:bookmarkStart w:id="0" w:name="_GoBack"/>
      <w:bookmarkEnd w:id="0"/>
      <w:r>
        <w:rPr>
          <w:noProof/>
        </w:rPr>
        <mc:AlternateContent>
          <mc:Choice Requires="wps">
            <w:drawing>
              <wp:anchor distT="0" distB="0" distL="114300" distR="114300" simplePos="0" relativeHeight="251667480" behindDoc="0" locked="0" layoutInCell="1" allowOverlap="1" wp14:anchorId="4A19D26E" wp14:editId="5BAA9861">
                <wp:simplePos x="0" y="0"/>
                <wp:positionH relativeFrom="page">
                  <wp:posOffset>3996055</wp:posOffset>
                </wp:positionH>
                <wp:positionV relativeFrom="page">
                  <wp:posOffset>553720</wp:posOffset>
                </wp:positionV>
                <wp:extent cx="2065655" cy="2049780"/>
                <wp:effectExtent l="0" t="0" r="0" b="7620"/>
                <wp:wrapThrough wrapText="bothSides">
                  <wp:wrapPolygon edited="0">
                    <wp:start x="0" y="0"/>
                    <wp:lineTo x="0" y="21413"/>
                    <wp:lineTo x="21248" y="21413"/>
                    <wp:lineTo x="21248" y="0"/>
                    <wp:lineTo x="0" y="0"/>
                  </wp:wrapPolygon>
                </wp:wrapThrough>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20497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742E959" w14:textId="77777777" w:rsidR="001B5A58" w:rsidRPr="000E23D2" w:rsidRDefault="001B5A58" w:rsidP="000E23D2">
                            <w:pPr>
                              <w:pStyle w:val="Title"/>
                              <w:ind w:left="720"/>
                              <w:jc w:val="left"/>
                              <w:rPr>
                                <w:color w:val="FF9EAD"/>
                                <w:sz w:val="20"/>
                                <w:szCs w:val="20"/>
                              </w:rPr>
                            </w:pPr>
                            <w:r w:rsidRPr="000E23D2">
                              <w:rPr>
                                <w:color w:val="FF9EAD"/>
                                <w:sz w:val="20"/>
                                <w:szCs w:val="20"/>
                              </w:rPr>
                              <w:t>LOVE ROCKS</w:t>
                            </w:r>
                          </w:p>
                        </w:txbxContent>
                      </wps:txbx>
                      <wps:bodyPr rot="0" vert="horz" wrap="square" lIns="91440" tIns="182880" rIns="91440" bIns="182880" numCol="1" anchor="t" anchorCtr="0" upright="1">
                        <a:prstTxWarp prst="textArchUpPour">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14.65pt;margin-top:43.6pt;width:162.65pt;height:161.4pt;z-index:2516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" fillcolor="#4b5a60 [3215]" stroked="f" strokecolor="#4a7ebb" strokeweight="1.5pt">
                <v:shadow opacity="22938f" mv:blur="38100f" offset="0,2pt"/>
                <v:textbox inset=",14.4pt,,14.4pt">
                  <w:txbxContent>
                    <w:p w14:paraId="6742E959" w14:textId="77777777" w:rsidR="001B5A58" w:rsidRPr="000E23D2" w:rsidRDefault="001B5A58" w:rsidP="000E23D2">
                      <w:pPr>
                        <w:pStyle w:val="Title"/>
                        <w:ind w:left="720"/>
                        <w:jc w:val="left"/>
                        <w:rPr>
                          <w:color w:val="FF9EAD"/>
                          <w:sz w:val="20"/>
                          <w:szCs w:val="20"/>
                        </w:rPr>
                      </w:pPr>
                      <w:r w:rsidRPr="000E23D2">
                        <w:rPr>
                          <w:color w:val="FF9EAD"/>
                          <w:sz w:val="20"/>
                          <w:szCs w:val="20"/>
                        </w:rPr>
                        <w:t>LOVE ROCKS</w:t>
                      </w:r>
                    </w:p>
                  </w:txbxContent>
                </v:textbox>
                <w10:wrap type="through" anchorx="page" anchory="page"/>
              </v:rect>
            </w:pict>
          </mc:Fallback>
        </mc:AlternateContent>
      </w:r>
      <w:r>
        <w:rPr>
          <w:noProof/>
        </w:rPr>
        <w:drawing>
          <wp:anchor distT="0" distB="0" distL="114300" distR="114300" simplePos="0" relativeHeight="251662360" behindDoc="0" locked="0" layoutInCell="1" allowOverlap="1" wp14:anchorId="3AA4B9F3" wp14:editId="5C7E6AA7">
            <wp:simplePos x="0" y="0"/>
            <wp:positionH relativeFrom="page">
              <wp:posOffset>7348220</wp:posOffset>
            </wp:positionH>
            <wp:positionV relativeFrom="page">
              <wp:posOffset>6557010</wp:posOffset>
            </wp:positionV>
            <wp:extent cx="2044700" cy="763270"/>
            <wp:effectExtent l="0" t="0" r="12700" b="0"/>
            <wp:wrapThrough wrapText="bothSides">
              <wp:wrapPolygon edited="0">
                <wp:start x="0" y="0"/>
                <wp:lineTo x="0" y="20845"/>
                <wp:lineTo x="21466" y="20845"/>
                <wp:lineTo x="2146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ness Credits Logo.jpg"/>
                    <pic:cNvPicPr/>
                  </pic:nvPicPr>
                  <pic:blipFill>
                    <a:blip r:embed="rId8">
                      <a:extLst>
                        <a:ext uri="{28A0092B-C50C-407E-A947-70E740481C1C}">
                          <a14:useLocalDpi xmlns:a14="http://schemas.microsoft.com/office/drawing/2010/main" val="0"/>
                        </a:ext>
                      </a:extLst>
                    </a:blip>
                    <a:stretch>
                      <a:fillRect/>
                    </a:stretch>
                  </pic:blipFill>
                  <pic:spPr>
                    <a:xfrm>
                      <a:off x="0" y="0"/>
                      <a:ext cx="2044700" cy="7632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600" behindDoc="0" locked="0" layoutInCell="1" allowOverlap="1" wp14:anchorId="78CE7E87" wp14:editId="24D8F688">
                <wp:simplePos x="0" y="0"/>
                <wp:positionH relativeFrom="page">
                  <wp:posOffset>7348220</wp:posOffset>
                </wp:positionH>
                <wp:positionV relativeFrom="page">
                  <wp:posOffset>1616710</wp:posOffset>
                </wp:positionV>
                <wp:extent cx="2070100" cy="4987290"/>
                <wp:effectExtent l="0" t="0" r="12700" b="0"/>
                <wp:wrapThrough wrapText="bothSides">
                  <wp:wrapPolygon edited="0">
                    <wp:start x="0" y="0"/>
                    <wp:lineTo x="0" y="21451"/>
                    <wp:lineTo x="21467" y="21451"/>
                    <wp:lineTo x="21467" y="0"/>
                    <wp:lineTo x="0" y="0"/>
                  </wp:wrapPolygon>
                </wp:wrapThrough>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498729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D9B3F40" w14:textId="77777777" w:rsidR="001B5A58" w:rsidRPr="00721FEE" w:rsidRDefault="001B5A58" w:rsidP="00ED0F77">
                            <w:pPr>
                              <w:pStyle w:val="Title"/>
                              <w:ind w:left="720"/>
                              <w:jc w:val="left"/>
                              <w:rPr>
                                <w:sz w:val="20"/>
                                <w:szCs w:val="20"/>
                              </w:rPr>
                            </w:pPr>
                            <w:r w:rsidRPr="00721FEE">
                              <w:rPr>
                                <w:sz w:val="20"/>
                                <w:szCs w:val="20"/>
                              </w:rPr>
                              <w:t xml:space="preserve">MAKE YOUR </w:t>
                            </w:r>
                            <w:proofErr w:type="gramStart"/>
                            <w:r w:rsidRPr="00721FEE">
                              <w:rPr>
                                <w:sz w:val="20"/>
                                <w:szCs w:val="20"/>
                              </w:rPr>
                              <w:t>TIME  AND</w:t>
                            </w:r>
                            <w:proofErr w:type="gramEnd"/>
                            <w:r w:rsidRPr="00721FEE">
                              <w:rPr>
                                <w:sz w:val="20"/>
                                <w:szCs w:val="20"/>
                              </w:rPr>
                              <w:t xml:space="preserve"> ENERGY SPENT IN THE ISLAND OF KNOWLEDGE THE BEST “TIME “YOU EVER “SPENT”.</w:t>
                            </w:r>
                          </w:p>
                          <w:p w14:paraId="67D64A0C" w14:textId="77777777" w:rsidR="001B5A58" w:rsidRPr="00721FEE" w:rsidRDefault="001B5A58" w:rsidP="00ED0F77">
                            <w:pPr>
                              <w:pStyle w:val="Title"/>
                              <w:ind w:left="720"/>
                              <w:jc w:val="left"/>
                              <w:rPr>
                                <w:sz w:val="20"/>
                                <w:szCs w:val="20"/>
                              </w:rPr>
                            </w:pPr>
                          </w:p>
                          <w:p w14:paraId="22E3995C" w14:textId="77777777" w:rsidR="00721FEE" w:rsidRDefault="001B5A58" w:rsidP="00505B69">
                            <w:pPr>
                              <w:pStyle w:val="Title"/>
                              <w:jc w:val="left"/>
                              <w:rPr>
                                <w:sz w:val="20"/>
                                <w:szCs w:val="20"/>
                              </w:rPr>
                            </w:pPr>
                            <w:r w:rsidRPr="00721FEE">
                              <w:rPr>
                                <w:sz w:val="28"/>
                                <w:szCs w:val="28"/>
                              </w:rPr>
                              <w:t>KINDNESS CREDITS</w:t>
                            </w:r>
                            <w:r w:rsidRPr="00721FEE">
                              <w:rPr>
                                <w:sz w:val="20"/>
                                <w:szCs w:val="20"/>
                              </w:rPr>
                              <w:t xml:space="preserve"> </w:t>
                            </w:r>
                          </w:p>
                          <w:p w14:paraId="107F2096" w14:textId="77777777" w:rsidR="00721FEE" w:rsidRDefault="00721FEE" w:rsidP="00505B69">
                            <w:pPr>
                              <w:pStyle w:val="Title"/>
                              <w:jc w:val="left"/>
                              <w:rPr>
                                <w:sz w:val="20"/>
                                <w:szCs w:val="20"/>
                              </w:rPr>
                            </w:pPr>
                          </w:p>
                          <w:p w14:paraId="7811DCE0" w14:textId="77777777" w:rsidR="00721FEE" w:rsidRDefault="00721FEE" w:rsidP="00505B69">
                            <w:pPr>
                              <w:pStyle w:val="Title"/>
                              <w:jc w:val="left"/>
                              <w:rPr>
                                <w:sz w:val="20"/>
                                <w:szCs w:val="20"/>
                              </w:rPr>
                            </w:pPr>
                            <w:r>
                              <w:rPr>
                                <w:sz w:val="20"/>
                                <w:szCs w:val="20"/>
                              </w:rPr>
                              <w:t>AS MENTIONED O</w:t>
                            </w:r>
                            <w:r w:rsidR="001B5A58" w:rsidRPr="00721FEE">
                              <w:rPr>
                                <w:sz w:val="20"/>
                                <w:szCs w:val="20"/>
                              </w:rPr>
                              <w:t>N</w:t>
                            </w:r>
                          </w:p>
                          <w:p w14:paraId="60537B07" w14:textId="77777777" w:rsidR="001B5A58" w:rsidRPr="00721FEE" w:rsidRDefault="001B5A58" w:rsidP="00505B69">
                            <w:pPr>
                              <w:pStyle w:val="Title"/>
                              <w:jc w:val="left"/>
                              <w:rPr>
                                <w:sz w:val="20"/>
                                <w:szCs w:val="20"/>
                              </w:rPr>
                            </w:pPr>
                            <w:r w:rsidRPr="00721FEE">
                              <w:rPr>
                                <w:sz w:val="20"/>
                                <w:szCs w:val="20"/>
                              </w:rPr>
                              <w:t xml:space="preserve"> TRIP ADVISOR OFFERS A COMPLETELY DIFFERENT STRUCTURE TO YOUR LIFE.</w:t>
                            </w:r>
                          </w:p>
                          <w:p w14:paraId="7DA3ACE8" w14:textId="77777777" w:rsidR="001B5A58" w:rsidRPr="00721FEE" w:rsidRDefault="001B5A58" w:rsidP="00ED0F77">
                            <w:pPr>
                              <w:pStyle w:val="Title"/>
                              <w:ind w:left="720"/>
                              <w:jc w:val="left"/>
                              <w:rPr>
                                <w:sz w:val="20"/>
                                <w:szCs w:val="20"/>
                              </w:rPr>
                            </w:pPr>
                          </w:p>
                          <w:p w14:paraId="0B2D39AB" w14:textId="77777777" w:rsidR="001B5A58" w:rsidRPr="00721FEE" w:rsidRDefault="00721FEE" w:rsidP="00721FEE">
                            <w:pPr>
                              <w:pStyle w:val="Title"/>
                              <w:jc w:val="both"/>
                              <w:rPr>
                                <w:sz w:val="20"/>
                                <w:szCs w:val="20"/>
                              </w:rPr>
                            </w:pPr>
                            <w:proofErr w:type="gramStart"/>
                            <w:r>
                              <w:rPr>
                                <w:sz w:val="20"/>
                                <w:szCs w:val="20"/>
                              </w:rPr>
                              <w:t xml:space="preserve">THE FUN STARTS </w:t>
                            </w:r>
                            <w:r w:rsidR="001B5A58" w:rsidRPr="00721FEE">
                              <w:rPr>
                                <w:sz w:val="20"/>
                                <w:szCs w:val="20"/>
                              </w:rPr>
                              <w:t>HERE.</w:t>
                            </w:r>
                            <w:proofErr w:type="gramEnd"/>
                            <w:r w:rsidR="001B5A58" w:rsidRPr="00721FEE">
                              <w:rPr>
                                <w:sz w:val="20"/>
                                <w:szCs w:val="20"/>
                              </w:rPr>
                              <w:t xml:space="preserve"> </w:t>
                            </w:r>
                          </w:p>
                          <w:p w14:paraId="610A127C" w14:textId="77777777" w:rsidR="001B5A58" w:rsidRPr="00721FEE" w:rsidRDefault="001B5A58" w:rsidP="00ED0F77">
                            <w:pPr>
                              <w:pStyle w:val="Title"/>
                              <w:ind w:left="720"/>
                              <w:jc w:val="left"/>
                              <w:rPr>
                                <w:sz w:val="20"/>
                                <w:szCs w:val="20"/>
                              </w:rPr>
                            </w:pPr>
                          </w:p>
                          <w:p w14:paraId="5A74162E" w14:textId="77777777" w:rsidR="001B5A58" w:rsidRPr="00721FEE" w:rsidRDefault="001B5A58" w:rsidP="00505B69">
                            <w:pPr>
                              <w:pStyle w:val="Title"/>
                              <w:jc w:val="left"/>
                              <w:rPr>
                                <w:sz w:val="20"/>
                                <w:szCs w:val="20"/>
                              </w:rPr>
                            </w:pPr>
                            <w:r w:rsidRPr="00721FEE">
                              <w:rPr>
                                <w:sz w:val="20"/>
                                <w:szCs w:val="20"/>
                              </w:rPr>
                              <w:t>ENJOY OUR CULTURAL CENTRE WHERE YOU CAN LEARN HOW TO SET YOURSELF FREE FROM</w:t>
                            </w:r>
                          </w:p>
                          <w:p w14:paraId="3283DB92" w14:textId="77777777" w:rsidR="001B5A58" w:rsidRPr="00721FEE" w:rsidRDefault="001B5A58" w:rsidP="00ED0F77">
                            <w:pPr>
                              <w:pStyle w:val="Title"/>
                              <w:ind w:left="720"/>
                              <w:jc w:val="left"/>
                              <w:rPr>
                                <w:b/>
                                <w:sz w:val="20"/>
                                <w:szCs w:val="20"/>
                              </w:rPr>
                            </w:pPr>
                          </w:p>
                          <w:p w14:paraId="078B495B" w14:textId="77777777" w:rsidR="001B5A58" w:rsidRPr="00721FEE" w:rsidRDefault="00721FEE" w:rsidP="00721FEE">
                            <w:pPr>
                              <w:pStyle w:val="Title"/>
                              <w:jc w:val="left"/>
                              <w:rPr>
                                <w:b/>
                                <w:sz w:val="18"/>
                                <w:szCs w:val="18"/>
                              </w:rPr>
                            </w:pPr>
                            <w:r w:rsidRPr="00721FEE">
                              <w:rPr>
                                <w:b/>
                                <w:sz w:val="18"/>
                                <w:szCs w:val="18"/>
                              </w:rPr>
                              <w:t xml:space="preserve"> “THE DEBT SLAVE CULTURE </w:t>
                            </w:r>
                            <w:r w:rsidR="001B5A58" w:rsidRPr="00721FEE">
                              <w:rPr>
                                <w:b/>
                                <w:sz w:val="18"/>
                                <w:szCs w:val="18"/>
                              </w:rPr>
                              <w:t>“</w:t>
                            </w:r>
                          </w:p>
                          <w:p w14:paraId="0589EF52" w14:textId="77777777" w:rsidR="001B5A58" w:rsidRPr="00721FEE" w:rsidRDefault="001B5A58" w:rsidP="00ED0F77">
                            <w:pPr>
                              <w:pStyle w:val="Title"/>
                              <w:ind w:left="720"/>
                              <w:jc w:val="left"/>
                              <w:rPr>
                                <w:sz w:val="20"/>
                                <w:szCs w:val="20"/>
                              </w:rPr>
                            </w:pPr>
                          </w:p>
                          <w:p w14:paraId="17AEC64D" w14:textId="77777777" w:rsidR="00721FEE" w:rsidRDefault="00721FEE" w:rsidP="00505B69">
                            <w:pPr>
                              <w:pStyle w:val="Title"/>
                              <w:jc w:val="left"/>
                              <w:rPr>
                                <w:sz w:val="20"/>
                                <w:szCs w:val="20"/>
                              </w:rPr>
                            </w:pPr>
                            <w:r>
                              <w:rPr>
                                <w:sz w:val="20"/>
                                <w:szCs w:val="20"/>
                              </w:rPr>
                              <w:t>~</w:t>
                            </w:r>
                            <w:r w:rsidR="001B5A58" w:rsidRPr="00721FEE">
                              <w:rPr>
                                <w:b/>
                                <w:sz w:val="20"/>
                                <w:szCs w:val="20"/>
                              </w:rPr>
                              <w:t>CULTIVATE</w:t>
                            </w:r>
                            <w:r w:rsidR="001B5A58" w:rsidRPr="00721FEE">
                              <w:rPr>
                                <w:sz w:val="20"/>
                                <w:szCs w:val="20"/>
                              </w:rPr>
                              <w:t xml:space="preserve"> A NEW </w:t>
                            </w:r>
                            <w:proofErr w:type="gramStart"/>
                            <w:r w:rsidR="001B5A58" w:rsidRPr="00721FEE">
                              <w:rPr>
                                <w:sz w:val="20"/>
                                <w:szCs w:val="20"/>
                              </w:rPr>
                              <w:t>LIFE .</w:t>
                            </w:r>
                            <w:proofErr w:type="gramEnd"/>
                            <w:r w:rsidR="001B5A58" w:rsidRPr="00721FEE">
                              <w:rPr>
                                <w:sz w:val="20"/>
                                <w:szCs w:val="20"/>
                              </w:rPr>
                              <w:t xml:space="preserve"> </w:t>
                            </w:r>
                          </w:p>
                          <w:p w14:paraId="26FA4394" w14:textId="77777777" w:rsidR="00721FEE" w:rsidRDefault="00721FEE" w:rsidP="00505B69">
                            <w:pPr>
                              <w:pStyle w:val="Title"/>
                              <w:jc w:val="left"/>
                              <w:rPr>
                                <w:sz w:val="20"/>
                                <w:szCs w:val="20"/>
                              </w:rPr>
                            </w:pPr>
                            <w:r>
                              <w:rPr>
                                <w:sz w:val="20"/>
                                <w:szCs w:val="20"/>
                              </w:rPr>
                              <w:t>~</w:t>
                            </w:r>
                            <w:r w:rsidR="001B5A58" w:rsidRPr="00721FEE">
                              <w:rPr>
                                <w:sz w:val="20"/>
                                <w:szCs w:val="20"/>
                              </w:rPr>
                              <w:t xml:space="preserve">MAKE EVRY DAY A </w:t>
                            </w:r>
                            <w:r>
                              <w:rPr>
                                <w:sz w:val="20"/>
                                <w:szCs w:val="20"/>
                              </w:rPr>
                              <w:t xml:space="preserve">  ~HOLIDAY </w:t>
                            </w:r>
                          </w:p>
                          <w:p w14:paraId="69FF42CE" w14:textId="77777777" w:rsidR="001B5A58" w:rsidRPr="00721FEE" w:rsidRDefault="00721FEE" w:rsidP="00505B69">
                            <w:pPr>
                              <w:pStyle w:val="Title"/>
                              <w:jc w:val="left"/>
                              <w:rPr>
                                <w:sz w:val="20"/>
                                <w:szCs w:val="20"/>
                              </w:rPr>
                            </w:pPr>
                            <w:r>
                              <w:rPr>
                                <w:sz w:val="20"/>
                                <w:szCs w:val="20"/>
                              </w:rPr>
                              <w:t xml:space="preserve">~FREE OF </w:t>
                            </w:r>
                            <w:r w:rsidR="001B5A58" w:rsidRPr="00721FEE">
                              <w:rPr>
                                <w:sz w:val="20"/>
                                <w:szCs w:val="20"/>
                              </w:rPr>
                              <w:t xml:space="preserve">CORPORATE </w:t>
                            </w:r>
                            <w:r>
                              <w:rPr>
                                <w:sz w:val="20"/>
                                <w:szCs w:val="20"/>
                              </w:rPr>
                              <w:t xml:space="preserve">      </w:t>
                            </w:r>
                            <w:r w:rsidR="001B5A58" w:rsidRPr="00721FEE">
                              <w:rPr>
                                <w:sz w:val="20"/>
                                <w:szCs w:val="20"/>
                              </w:rPr>
                              <w:t xml:space="preserve">SLAVERY </w:t>
                            </w:r>
                          </w:p>
                          <w:p w14:paraId="00B2C1F7" w14:textId="77777777" w:rsidR="001B5A58" w:rsidRPr="00721FEE" w:rsidRDefault="001B5A58" w:rsidP="00505B69">
                            <w:pPr>
                              <w:pStyle w:val="Title"/>
                              <w:jc w:val="left"/>
                              <w:rPr>
                                <w:sz w:val="20"/>
                                <w:szCs w:val="20"/>
                              </w:rPr>
                            </w:pPr>
                          </w:p>
                          <w:p w14:paraId="64C7CE23" w14:textId="77777777" w:rsidR="001B5A58" w:rsidRPr="00721FEE" w:rsidRDefault="001B5A58" w:rsidP="00505B69">
                            <w:pPr>
                              <w:pStyle w:val="Title"/>
                              <w:jc w:val="left"/>
                              <w:rPr>
                                <w:sz w:val="20"/>
                                <w:szCs w:val="20"/>
                              </w:rPr>
                            </w:pPr>
                            <w:r w:rsidRPr="00721FEE">
                              <w:rPr>
                                <w:sz w:val="20"/>
                                <w:szCs w:val="20"/>
                              </w:rPr>
                              <w:t xml:space="preserve">FIND OUT HOW </w:t>
                            </w:r>
                          </w:p>
                          <w:p w14:paraId="603BF167" w14:textId="77777777" w:rsidR="001B5A58" w:rsidRPr="00721FEE" w:rsidRDefault="001B5A58" w:rsidP="00505B69">
                            <w:pPr>
                              <w:pStyle w:val="Title"/>
                              <w:jc w:val="left"/>
                              <w:rPr>
                                <w:sz w:val="20"/>
                                <w:szCs w:val="20"/>
                              </w:rPr>
                            </w:pPr>
                            <w:r w:rsidRPr="00721FEE">
                              <w:rPr>
                                <w:sz w:val="20"/>
                                <w:szCs w:val="20"/>
                              </w:rPr>
                              <w:t>9.30 AM – 11PM EVERYDAY</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578.6pt;margin-top:127.3pt;width:163pt;height:392.7pt;z-index:25167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" fillcolor="#4b5a60 [3215]" stroked="f" strokecolor="#4a7ebb" strokeweight="1.5pt">
                <v:shadow opacity="22938f" mv:blur="38100f" offset="0,2pt"/>
                <v:textbox inset=",14.4pt,,14.4pt">
                  <w:txbxContent>
                    <w:p w14:paraId="1D9B3F40" w14:textId="77777777" w:rsidR="001B5A58" w:rsidRPr="00721FEE" w:rsidRDefault="001B5A58" w:rsidP="00ED0F77">
                      <w:pPr>
                        <w:pStyle w:val="Title"/>
                        <w:ind w:left="720"/>
                        <w:jc w:val="left"/>
                        <w:rPr>
                          <w:sz w:val="20"/>
                          <w:szCs w:val="20"/>
                        </w:rPr>
                      </w:pPr>
                      <w:r w:rsidRPr="00721FEE">
                        <w:rPr>
                          <w:sz w:val="20"/>
                          <w:szCs w:val="20"/>
                        </w:rPr>
                        <w:t xml:space="preserve">MAKE YOUR </w:t>
                      </w:r>
                      <w:proofErr w:type="gramStart"/>
                      <w:r w:rsidRPr="00721FEE">
                        <w:rPr>
                          <w:sz w:val="20"/>
                          <w:szCs w:val="20"/>
                        </w:rPr>
                        <w:t>TIME  AND</w:t>
                      </w:r>
                      <w:proofErr w:type="gramEnd"/>
                      <w:r w:rsidRPr="00721FEE">
                        <w:rPr>
                          <w:sz w:val="20"/>
                          <w:szCs w:val="20"/>
                        </w:rPr>
                        <w:t xml:space="preserve"> ENERGY SPENT IN THE ISLAND OF KNOWLEDGE THE BEST “TIME “YOU EVER “SPENT”.</w:t>
                      </w:r>
                    </w:p>
                    <w:p w14:paraId="67D64A0C" w14:textId="77777777" w:rsidR="001B5A58" w:rsidRPr="00721FEE" w:rsidRDefault="001B5A58" w:rsidP="00ED0F77">
                      <w:pPr>
                        <w:pStyle w:val="Title"/>
                        <w:ind w:left="720"/>
                        <w:jc w:val="left"/>
                        <w:rPr>
                          <w:sz w:val="20"/>
                          <w:szCs w:val="20"/>
                        </w:rPr>
                      </w:pPr>
                    </w:p>
                    <w:p w14:paraId="22E3995C" w14:textId="77777777" w:rsidR="00721FEE" w:rsidRDefault="001B5A58" w:rsidP="00505B69">
                      <w:pPr>
                        <w:pStyle w:val="Title"/>
                        <w:jc w:val="left"/>
                        <w:rPr>
                          <w:sz w:val="20"/>
                          <w:szCs w:val="20"/>
                        </w:rPr>
                      </w:pPr>
                      <w:r w:rsidRPr="00721FEE">
                        <w:rPr>
                          <w:sz w:val="28"/>
                          <w:szCs w:val="28"/>
                        </w:rPr>
                        <w:t>KINDNESS CREDITS</w:t>
                      </w:r>
                      <w:r w:rsidRPr="00721FEE">
                        <w:rPr>
                          <w:sz w:val="20"/>
                          <w:szCs w:val="20"/>
                        </w:rPr>
                        <w:t xml:space="preserve"> </w:t>
                      </w:r>
                    </w:p>
                    <w:p w14:paraId="107F2096" w14:textId="77777777" w:rsidR="00721FEE" w:rsidRDefault="00721FEE" w:rsidP="00505B69">
                      <w:pPr>
                        <w:pStyle w:val="Title"/>
                        <w:jc w:val="left"/>
                        <w:rPr>
                          <w:sz w:val="20"/>
                          <w:szCs w:val="20"/>
                        </w:rPr>
                      </w:pPr>
                    </w:p>
                    <w:p w14:paraId="7811DCE0" w14:textId="77777777" w:rsidR="00721FEE" w:rsidRDefault="00721FEE" w:rsidP="00505B69">
                      <w:pPr>
                        <w:pStyle w:val="Title"/>
                        <w:jc w:val="left"/>
                        <w:rPr>
                          <w:sz w:val="20"/>
                          <w:szCs w:val="20"/>
                        </w:rPr>
                      </w:pPr>
                      <w:r>
                        <w:rPr>
                          <w:sz w:val="20"/>
                          <w:szCs w:val="20"/>
                        </w:rPr>
                        <w:t>AS MENTIONED O</w:t>
                      </w:r>
                      <w:r w:rsidR="001B5A58" w:rsidRPr="00721FEE">
                        <w:rPr>
                          <w:sz w:val="20"/>
                          <w:szCs w:val="20"/>
                        </w:rPr>
                        <w:t>N</w:t>
                      </w:r>
                    </w:p>
                    <w:p w14:paraId="60537B07" w14:textId="77777777" w:rsidR="001B5A58" w:rsidRPr="00721FEE" w:rsidRDefault="001B5A58" w:rsidP="00505B69">
                      <w:pPr>
                        <w:pStyle w:val="Title"/>
                        <w:jc w:val="left"/>
                        <w:rPr>
                          <w:sz w:val="20"/>
                          <w:szCs w:val="20"/>
                        </w:rPr>
                      </w:pPr>
                      <w:r w:rsidRPr="00721FEE">
                        <w:rPr>
                          <w:sz w:val="20"/>
                          <w:szCs w:val="20"/>
                        </w:rPr>
                        <w:t xml:space="preserve"> TRIP ADVISOR OFFERS A COMPLETELY DIFFERENT STRUCTURE TO YOUR LIFE.</w:t>
                      </w:r>
                    </w:p>
                    <w:p w14:paraId="7DA3ACE8" w14:textId="77777777" w:rsidR="001B5A58" w:rsidRPr="00721FEE" w:rsidRDefault="001B5A58" w:rsidP="00ED0F77">
                      <w:pPr>
                        <w:pStyle w:val="Title"/>
                        <w:ind w:left="720"/>
                        <w:jc w:val="left"/>
                        <w:rPr>
                          <w:sz w:val="20"/>
                          <w:szCs w:val="20"/>
                        </w:rPr>
                      </w:pPr>
                    </w:p>
                    <w:p w14:paraId="0B2D39AB" w14:textId="77777777" w:rsidR="001B5A58" w:rsidRPr="00721FEE" w:rsidRDefault="00721FEE" w:rsidP="00721FEE">
                      <w:pPr>
                        <w:pStyle w:val="Title"/>
                        <w:jc w:val="both"/>
                        <w:rPr>
                          <w:sz w:val="20"/>
                          <w:szCs w:val="20"/>
                        </w:rPr>
                      </w:pPr>
                      <w:proofErr w:type="gramStart"/>
                      <w:r>
                        <w:rPr>
                          <w:sz w:val="20"/>
                          <w:szCs w:val="20"/>
                        </w:rPr>
                        <w:t xml:space="preserve">THE FUN STARTS </w:t>
                      </w:r>
                      <w:r w:rsidR="001B5A58" w:rsidRPr="00721FEE">
                        <w:rPr>
                          <w:sz w:val="20"/>
                          <w:szCs w:val="20"/>
                        </w:rPr>
                        <w:t>HERE.</w:t>
                      </w:r>
                      <w:proofErr w:type="gramEnd"/>
                      <w:r w:rsidR="001B5A58" w:rsidRPr="00721FEE">
                        <w:rPr>
                          <w:sz w:val="20"/>
                          <w:szCs w:val="20"/>
                        </w:rPr>
                        <w:t xml:space="preserve"> </w:t>
                      </w:r>
                    </w:p>
                    <w:p w14:paraId="610A127C" w14:textId="77777777" w:rsidR="001B5A58" w:rsidRPr="00721FEE" w:rsidRDefault="001B5A58" w:rsidP="00ED0F77">
                      <w:pPr>
                        <w:pStyle w:val="Title"/>
                        <w:ind w:left="720"/>
                        <w:jc w:val="left"/>
                        <w:rPr>
                          <w:sz w:val="20"/>
                          <w:szCs w:val="20"/>
                        </w:rPr>
                      </w:pPr>
                    </w:p>
                    <w:p w14:paraId="5A74162E" w14:textId="77777777" w:rsidR="001B5A58" w:rsidRPr="00721FEE" w:rsidRDefault="001B5A58" w:rsidP="00505B69">
                      <w:pPr>
                        <w:pStyle w:val="Title"/>
                        <w:jc w:val="left"/>
                        <w:rPr>
                          <w:sz w:val="20"/>
                          <w:szCs w:val="20"/>
                        </w:rPr>
                      </w:pPr>
                      <w:r w:rsidRPr="00721FEE">
                        <w:rPr>
                          <w:sz w:val="20"/>
                          <w:szCs w:val="20"/>
                        </w:rPr>
                        <w:t>ENJOY OUR CULTURAL CENTRE WHERE YOU CAN LEARN HOW TO SET YOURSELF FREE FROM</w:t>
                      </w:r>
                    </w:p>
                    <w:p w14:paraId="3283DB92" w14:textId="77777777" w:rsidR="001B5A58" w:rsidRPr="00721FEE" w:rsidRDefault="001B5A58" w:rsidP="00ED0F77">
                      <w:pPr>
                        <w:pStyle w:val="Title"/>
                        <w:ind w:left="720"/>
                        <w:jc w:val="left"/>
                        <w:rPr>
                          <w:b/>
                          <w:sz w:val="20"/>
                          <w:szCs w:val="20"/>
                        </w:rPr>
                      </w:pPr>
                    </w:p>
                    <w:p w14:paraId="078B495B" w14:textId="77777777" w:rsidR="001B5A58" w:rsidRPr="00721FEE" w:rsidRDefault="00721FEE" w:rsidP="00721FEE">
                      <w:pPr>
                        <w:pStyle w:val="Title"/>
                        <w:jc w:val="left"/>
                        <w:rPr>
                          <w:b/>
                          <w:sz w:val="18"/>
                          <w:szCs w:val="18"/>
                        </w:rPr>
                      </w:pPr>
                      <w:r w:rsidRPr="00721FEE">
                        <w:rPr>
                          <w:b/>
                          <w:sz w:val="18"/>
                          <w:szCs w:val="18"/>
                        </w:rPr>
                        <w:t xml:space="preserve"> “THE DEBT SLAVE CULTURE </w:t>
                      </w:r>
                      <w:r w:rsidR="001B5A58" w:rsidRPr="00721FEE">
                        <w:rPr>
                          <w:b/>
                          <w:sz w:val="18"/>
                          <w:szCs w:val="18"/>
                        </w:rPr>
                        <w:t>“</w:t>
                      </w:r>
                    </w:p>
                    <w:p w14:paraId="0589EF52" w14:textId="77777777" w:rsidR="001B5A58" w:rsidRPr="00721FEE" w:rsidRDefault="001B5A58" w:rsidP="00ED0F77">
                      <w:pPr>
                        <w:pStyle w:val="Title"/>
                        <w:ind w:left="720"/>
                        <w:jc w:val="left"/>
                        <w:rPr>
                          <w:sz w:val="20"/>
                          <w:szCs w:val="20"/>
                        </w:rPr>
                      </w:pPr>
                    </w:p>
                    <w:p w14:paraId="17AEC64D" w14:textId="77777777" w:rsidR="00721FEE" w:rsidRDefault="00721FEE" w:rsidP="00505B69">
                      <w:pPr>
                        <w:pStyle w:val="Title"/>
                        <w:jc w:val="left"/>
                        <w:rPr>
                          <w:sz w:val="20"/>
                          <w:szCs w:val="20"/>
                        </w:rPr>
                      </w:pPr>
                      <w:r>
                        <w:rPr>
                          <w:sz w:val="20"/>
                          <w:szCs w:val="20"/>
                        </w:rPr>
                        <w:t>~</w:t>
                      </w:r>
                      <w:r w:rsidR="001B5A58" w:rsidRPr="00721FEE">
                        <w:rPr>
                          <w:b/>
                          <w:sz w:val="20"/>
                          <w:szCs w:val="20"/>
                        </w:rPr>
                        <w:t>CULTIVATE</w:t>
                      </w:r>
                      <w:r w:rsidR="001B5A58" w:rsidRPr="00721FEE">
                        <w:rPr>
                          <w:sz w:val="20"/>
                          <w:szCs w:val="20"/>
                        </w:rPr>
                        <w:t xml:space="preserve"> A NEW </w:t>
                      </w:r>
                      <w:proofErr w:type="gramStart"/>
                      <w:r w:rsidR="001B5A58" w:rsidRPr="00721FEE">
                        <w:rPr>
                          <w:sz w:val="20"/>
                          <w:szCs w:val="20"/>
                        </w:rPr>
                        <w:t>LIFE .</w:t>
                      </w:r>
                      <w:proofErr w:type="gramEnd"/>
                      <w:r w:rsidR="001B5A58" w:rsidRPr="00721FEE">
                        <w:rPr>
                          <w:sz w:val="20"/>
                          <w:szCs w:val="20"/>
                        </w:rPr>
                        <w:t xml:space="preserve"> </w:t>
                      </w:r>
                    </w:p>
                    <w:p w14:paraId="26FA4394" w14:textId="77777777" w:rsidR="00721FEE" w:rsidRDefault="00721FEE" w:rsidP="00505B69">
                      <w:pPr>
                        <w:pStyle w:val="Title"/>
                        <w:jc w:val="left"/>
                        <w:rPr>
                          <w:sz w:val="20"/>
                          <w:szCs w:val="20"/>
                        </w:rPr>
                      </w:pPr>
                      <w:r>
                        <w:rPr>
                          <w:sz w:val="20"/>
                          <w:szCs w:val="20"/>
                        </w:rPr>
                        <w:t>~</w:t>
                      </w:r>
                      <w:r w:rsidR="001B5A58" w:rsidRPr="00721FEE">
                        <w:rPr>
                          <w:sz w:val="20"/>
                          <w:szCs w:val="20"/>
                        </w:rPr>
                        <w:t xml:space="preserve">MAKE EVRY DAY A </w:t>
                      </w:r>
                      <w:r>
                        <w:rPr>
                          <w:sz w:val="20"/>
                          <w:szCs w:val="20"/>
                        </w:rPr>
                        <w:t xml:space="preserve">  ~HOLIDAY </w:t>
                      </w:r>
                    </w:p>
                    <w:p w14:paraId="69FF42CE" w14:textId="77777777" w:rsidR="001B5A58" w:rsidRPr="00721FEE" w:rsidRDefault="00721FEE" w:rsidP="00505B69">
                      <w:pPr>
                        <w:pStyle w:val="Title"/>
                        <w:jc w:val="left"/>
                        <w:rPr>
                          <w:sz w:val="20"/>
                          <w:szCs w:val="20"/>
                        </w:rPr>
                      </w:pPr>
                      <w:r>
                        <w:rPr>
                          <w:sz w:val="20"/>
                          <w:szCs w:val="20"/>
                        </w:rPr>
                        <w:t xml:space="preserve">~FREE OF </w:t>
                      </w:r>
                      <w:r w:rsidR="001B5A58" w:rsidRPr="00721FEE">
                        <w:rPr>
                          <w:sz w:val="20"/>
                          <w:szCs w:val="20"/>
                        </w:rPr>
                        <w:t xml:space="preserve">CORPORATE </w:t>
                      </w:r>
                      <w:r>
                        <w:rPr>
                          <w:sz w:val="20"/>
                          <w:szCs w:val="20"/>
                        </w:rPr>
                        <w:t xml:space="preserve">      </w:t>
                      </w:r>
                      <w:r w:rsidR="001B5A58" w:rsidRPr="00721FEE">
                        <w:rPr>
                          <w:sz w:val="20"/>
                          <w:szCs w:val="20"/>
                        </w:rPr>
                        <w:t xml:space="preserve">SLAVERY </w:t>
                      </w:r>
                    </w:p>
                    <w:p w14:paraId="00B2C1F7" w14:textId="77777777" w:rsidR="001B5A58" w:rsidRPr="00721FEE" w:rsidRDefault="001B5A58" w:rsidP="00505B69">
                      <w:pPr>
                        <w:pStyle w:val="Title"/>
                        <w:jc w:val="left"/>
                        <w:rPr>
                          <w:sz w:val="20"/>
                          <w:szCs w:val="20"/>
                        </w:rPr>
                      </w:pPr>
                    </w:p>
                    <w:p w14:paraId="64C7CE23" w14:textId="77777777" w:rsidR="001B5A58" w:rsidRPr="00721FEE" w:rsidRDefault="001B5A58" w:rsidP="00505B69">
                      <w:pPr>
                        <w:pStyle w:val="Title"/>
                        <w:jc w:val="left"/>
                        <w:rPr>
                          <w:sz w:val="20"/>
                          <w:szCs w:val="20"/>
                        </w:rPr>
                      </w:pPr>
                      <w:r w:rsidRPr="00721FEE">
                        <w:rPr>
                          <w:sz w:val="20"/>
                          <w:szCs w:val="20"/>
                        </w:rPr>
                        <w:t xml:space="preserve">FIND OUT HOW </w:t>
                      </w:r>
                    </w:p>
                    <w:p w14:paraId="603BF167" w14:textId="77777777" w:rsidR="001B5A58" w:rsidRPr="00721FEE" w:rsidRDefault="001B5A58" w:rsidP="00505B69">
                      <w:pPr>
                        <w:pStyle w:val="Title"/>
                        <w:jc w:val="left"/>
                        <w:rPr>
                          <w:sz w:val="20"/>
                          <w:szCs w:val="20"/>
                        </w:rPr>
                      </w:pPr>
                      <w:r w:rsidRPr="00721FEE">
                        <w:rPr>
                          <w:sz w:val="20"/>
                          <w:szCs w:val="20"/>
                        </w:rPr>
                        <w:t>9.30 AM – 11PM EVERYDAY</w:t>
                      </w:r>
                    </w:p>
                  </w:txbxContent>
                </v:textbox>
                <w10:wrap type="through" anchorx="page" anchory="page"/>
              </v:rect>
            </w:pict>
          </mc:Fallback>
        </mc:AlternateContent>
      </w:r>
      <w:r w:rsidR="001B5A58">
        <w:rPr>
          <w:noProof/>
        </w:rPr>
        <mc:AlternateContent>
          <mc:Choice Requires="wps">
            <w:drawing>
              <wp:anchor distT="0" distB="0" distL="114300" distR="114300" simplePos="0" relativeHeight="251658242" behindDoc="0" locked="0" layoutInCell="1" allowOverlap="1" wp14:anchorId="3276920E" wp14:editId="09CDE3FA">
                <wp:simplePos x="0" y="0"/>
                <wp:positionH relativeFrom="page">
                  <wp:posOffset>636270</wp:posOffset>
                </wp:positionH>
                <wp:positionV relativeFrom="page">
                  <wp:posOffset>2781300</wp:posOffset>
                </wp:positionV>
                <wp:extent cx="2070100" cy="4533900"/>
                <wp:effectExtent l="0" t="0" r="12700" b="12700"/>
                <wp:wrapThrough wrapText="bothSides">
                  <wp:wrapPolygon edited="0">
                    <wp:start x="0" y="0"/>
                    <wp:lineTo x="0" y="21539"/>
                    <wp:lineTo x="21467" y="21539"/>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45339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57936AA" w14:textId="77777777" w:rsidR="001B5A58" w:rsidRDefault="001B5A58" w:rsidP="00873A11">
                            <w:pPr>
                              <w:pStyle w:val="Title"/>
                              <w:numPr>
                                <w:ilvl w:val="0"/>
                                <w:numId w:val="1"/>
                              </w:numPr>
                              <w:jc w:val="left"/>
                              <w:rPr>
                                <w:sz w:val="20"/>
                                <w:szCs w:val="20"/>
                              </w:rPr>
                            </w:pPr>
                            <w:r w:rsidRPr="00E06684">
                              <w:rPr>
                                <w:sz w:val="20"/>
                                <w:szCs w:val="20"/>
                              </w:rPr>
                              <w:t>TAKE KINDNESS CREDIT</w:t>
                            </w:r>
                            <w:r w:rsidR="00721FEE">
                              <w:rPr>
                                <w:sz w:val="20"/>
                                <w:szCs w:val="20"/>
                              </w:rPr>
                              <w:t>S</w:t>
                            </w:r>
                            <w:r w:rsidRPr="00E06684">
                              <w:rPr>
                                <w:sz w:val="20"/>
                                <w:szCs w:val="20"/>
                              </w:rPr>
                              <w:t xml:space="preserve"> </w:t>
                            </w:r>
                            <w:proofErr w:type="gramStart"/>
                            <w:r w:rsidRPr="00E06684">
                              <w:rPr>
                                <w:sz w:val="20"/>
                                <w:szCs w:val="20"/>
                              </w:rPr>
                              <w:t xml:space="preserve">TO </w:t>
                            </w:r>
                            <w:r>
                              <w:rPr>
                                <w:sz w:val="20"/>
                                <w:szCs w:val="20"/>
                              </w:rPr>
                              <w:t xml:space="preserve"> MINISTRY</w:t>
                            </w:r>
                            <w:proofErr w:type="gramEnd"/>
                            <w:r>
                              <w:rPr>
                                <w:sz w:val="20"/>
                                <w:szCs w:val="20"/>
                              </w:rPr>
                              <w:t xml:space="preserve"> OF REMEDIES ~</w:t>
                            </w:r>
                            <w:r w:rsidRPr="00E06684">
                              <w:rPr>
                                <w:sz w:val="20"/>
                                <w:szCs w:val="20"/>
                              </w:rPr>
                              <w:t xml:space="preserve"> IRENE PLATIA PYTHAGOREIO</w:t>
                            </w:r>
                          </w:p>
                          <w:p w14:paraId="763313C3" w14:textId="77777777" w:rsidR="001B5A58" w:rsidRDefault="001B5A58" w:rsidP="00873A11">
                            <w:pPr>
                              <w:pStyle w:val="Title"/>
                              <w:numPr>
                                <w:ilvl w:val="0"/>
                                <w:numId w:val="1"/>
                              </w:numPr>
                              <w:jc w:val="left"/>
                              <w:rPr>
                                <w:sz w:val="20"/>
                                <w:szCs w:val="20"/>
                              </w:rPr>
                            </w:pPr>
                            <w:r>
                              <w:rPr>
                                <w:sz w:val="20"/>
                                <w:szCs w:val="20"/>
                              </w:rPr>
                              <w:t>COLLECT KINDNESS CREDIT ROCKS ALONG THE WAY</w:t>
                            </w:r>
                          </w:p>
                          <w:p w14:paraId="208A1149" w14:textId="77777777" w:rsidR="001B5A58" w:rsidRDefault="001B5A58" w:rsidP="00873A11">
                            <w:pPr>
                              <w:pStyle w:val="Title"/>
                              <w:numPr>
                                <w:ilvl w:val="0"/>
                                <w:numId w:val="1"/>
                              </w:numPr>
                              <w:jc w:val="left"/>
                              <w:rPr>
                                <w:sz w:val="20"/>
                                <w:szCs w:val="20"/>
                              </w:rPr>
                            </w:pPr>
                            <w:r>
                              <w:rPr>
                                <w:sz w:val="20"/>
                                <w:szCs w:val="20"/>
                              </w:rPr>
                              <w:t xml:space="preserve">EXCHANGE THE NOTE AND THE </w:t>
                            </w:r>
                            <w:proofErr w:type="gramStart"/>
                            <w:r>
                              <w:rPr>
                                <w:sz w:val="20"/>
                                <w:szCs w:val="20"/>
                              </w:rPr>
                              <w:t>ROCKS  IN</w:t>
                            </w:r>
                            <w:proofErr w:type="gramEnd"/>
                            <w:r>
                              <w:rPr>
                                <w:sz w:val="20"/>
                                <w:szCs w:val="20"/>
                              </w:rPr>
                              <w:t xml:space="preserve"> THE KINDNESS CREDIT BANK</w:t>
                            </w:r>
                          </w:p>
                          <w:p w14:paraId="6BC5D14B" w14:textId="77777777" w:rsidR="001B5A58" w:rsidRDefault="001B5A58" w:rsidP="00873A11">
                            <w:pPr>
                              <w:pStyle w:val="Title"/>
                              <w:numPr>
                                <w:ilvl w:val="0"/>
                                <w:numId w:val="1"/>
                              </w:numPr>
                              <w:jc w:val="left"/>
                              <w:rPr>
                                <w:sz w:val="20"/>
                                <w:szCs w:val="20"/>
                              </w:rPr>
                            </w:pPr>
                            <w:r>
                              <w:rPr>
                                <w:sz w:val="20"/>
                                <w:szCs w:val="20"/>
                              </w:rPr>
                              <w:t>OPEN A KINDNESS CREDIT ACC</w:t>
                            </w:r>
                            <w:r w:rsidR="00721FEE">
                              <w:rPr>
                                <w:sz w:val="20"/>
                                <w:szCs w:val="20"/>
                              </w:rPr>
                              <w:t xml:space="preserve">OUNT DISCHARGE ALL DEBT </w:t>
                            </w:r>
                          </w:p>
                          <w:p w14:paraId="1EFB17CB" w14:textId="77777777" w:rsidR="001B5A58" w:rsidRDefault="001B5A58" w:rsidP="00873A11">
                            <w:pPr>
                              <w:pStyle w:val="Title"/>
                              <w:numPr>
                                <w:ilvl w:val="0"/>
                                <w:numId w:val="1"/>
                              </w:numPr>
                              <w:jc w:val="left"/>
                              <w:rPr>
                                <w:sz w:val="20"/>
                                <w:szCs w:val="20"/>
                              </w:rPr>
                            </w:pPr>
                            <w:r>
                              <w:rPr>
                                <w:sz w:val="20"/>
                                <w:szCs w:val="20"/>
                              </w:rPr>
                              <w:t>GET UP TO 30% DISCOUNT IN ALL PARTICIPATING SHOPS WITH YOUR KINDNESS CREDIT CARD</w:t>
                            </w:r>
                          </w:p>
                          <w:p w14:paraId="21CC8FCE" w14:textId="77777777" w:rsidR="001B5A58" w:rsidRPr="00E06684" w:rsidRDefault="001B5A58" w:rsidP="00873A11">
                            <w:pPr>
                              <w:pStyle w:val="Title"/>
                              <w:numPr>
                                <w:ilvl w:val="0"/>
                                <w:numId w:val="1"/>
                              </w:numPr>
                              <w:jc w:val="left"/>
                              <w:rPr>
                                <w:sz w:val="20"/>
                                <w:szCs w:val="20"/>
                              </w:rPr>
                            </w:pPr>
                            <w:r>
                              <w:rPr>
                                <w:sz w:val="20"/>
                                <w:szCs w:val="20"/>
                              </w:rPr>
                              <w:t xml:space="preserve">SUPPORT THE LOCAL COMMUNITY TO SUPPORT </w:t>
                            </w:r>
                            <w:proofErr w:type="gramStart"/>
                            <w:r>
                              <w:rPr>
                                <w:sz w:val="20"/>
                                <w:szCs w:val="20"/>
                              </w:rPr>
                              <w:t>YOU  NATURALLY</w:t>
                            </w:r>
                            <w:proofErr w:type="gramEnd"/>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50.1pt;margin-top:219pt;width:163pt;height:35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" fillcolor="#4b5a60 [3215]" stroked="f" strokecolor="#4a7ebb" strokeweight="1.5pt">
                <v:shadow opacity="22938f" mv:blur="38100f" offset="0,2pt"/>
                <v:textbox inset=",14.4pt,,14.4pt">
                  <w:txbxContent>
                    <w:p w14:paraId="657936AA" w14:textId="77777777" w:rsidR="001B5A58" w:rsidRDefault="001B5A58" w:rsidP="00873A11">
                      <w:pPr>
                        <w:pStyle w:val="Title"/>
                        <w:numPr>
                          <w:ilvl w:val="0"/>
                          <w:numId w:val="1"/>
                        </w:numPr>
                        <w:jc w:val="left"/>
                        <w:rPr>
                          <w:sz w:val="20"/>
                          <w:szCs w:val="20"/>
                        </w:rPr>
                      </w:pPr>
                      <w:r w:rsidRPr="00E06684">
                        <w:rPr>
                          <w:sz w:val="20"/>
                          <w:szCs w:val="20"/>
                        </w:rPr>
                        <w:t>TAKE KINDNESS CREDIT</w:t>
                      </w:r>
                      <w:r w:rsidR="00721FEE">
                        <w:rPr>
                          <w:sz w:val="20"/>
                          <w:szCs w:val="20"/>
                        </w:rPr>
                        <w:t>S</w:t>
                      </w:r>
                      <w:r w:rsidRPr="00E06684">
                        <w:rPr>
                          <w:sz w:val="20"/>
                          <w:szCs w:val="20"/>
                        </w:rPr>
                        <w:t xml:space="preserve"> </w:t>
                      </w:r>
                      <w:proofErr w:type="gramStart"/>
                      <w:r w:rsidRPr="00E06684">
                        <w:rPr>
                          <w:sz w:val="20"/>
                          <w:szCs w:val="20"/>
                        </w:rPr>
                        <w:t xml:space="preserve">TO </w:t>
                      </w:r>
                      <w:r>
                        <w:rPr>
                          <w:sz w:val="20"/>
                          <w:szCs w:val="20"/>
                        </w:rPr>
                        <w:t xml:space="preserve"> MINISTRY</w:t>
                      </w:r>
                      <w:proofErr w:type="gramEnd"/>
                      <w:r>
                        <w:rPr>
                          <w:sz w:val="20"/>
                          <w:szCs w:val="20"/>
                        </w:rPr>
                        <w:t xml:space="preserve"> OF REMEDIES ~</w:t>
                      </w:r>
                      <w:r w:rsidRPr="00E06684">
                        <w:rPr>
                          <w:sz w:val="20"/>
                          <w:szCs w:val="20"/>
                        </w:rPr>
                        <w:t xml:space="preserve"> IRENE PLATIA PYTHAGOREIO</w:t>
                      </w:r>
                    </w:p>
                    <w:p w14:paraId="763313C3" w14:textId="77777777" w:rsidR="001B5A58" w:rsidRDefault="001B5A58" w:rsidP="00873A11">
                      <w:pPr>
                        <w:pStyle w:val="Title"/>
                        <w:numPr>
                          <w:ilvl w:val="0"/>
                          <w:numId w:val="1"/>
                        </w:numPr>
                        <w:jc w:val="left"/>
                        <w:rPr>
                          <w:sz w:val="20"/>
                          <w:szCs w:val="20"/>
                        </w:rPr>
                      </w:pPr>
                      <w:r>
                        <w:rPr>
                          <w:sz w:val="20"/>
                          <w:szCs w:val="20"/>
                        </w:rPr>
                        <w:t>COLLECT KINDNESS CREDIT ROCKS ALONG THE WAY</w:t>
                      </w:r>
                    </w:p>
                    <w:p w14:paraId="208A1149" w14:textId="77777777" w:rsidR="001B5A58" w:rsidRDefault="001B5A58" w:rsidP="00873A11">
                      <w:pPr>
                        <w:pStyle w:val="Title"/>
                        <w:numPr>
                          <w:ilvl w:val="0"/>
                          <w:numId w:val="1"/>
                        </w:numPr>
                        <w:jc w:val="left"/>
                        <w:rPr>
                          <w:sz w:val="20"/>
                          <w:szCs w:val="20"/>
                        </w:rPr>
                      </w:pPr>
                      <w:r>
                        <w:rPr>
                          <w:sz w:val="20"/>
                          <w:szCs w:val="20"/>
                        </w:rPr>
                        <w:t xml:space="preserve">EXCHANGE THE NOTE AND THE </w:t>
                      </w:r>
                      <w:proofErr w:type="gramStart"/>
                      <w:r>
                        <w:rPr>
                          <w:sz w:val="20"/>
                          <w:szCs w:val="20"/>
                        </w:rPr>
                        <w:t>ROCKS  IN</w:t>
                      </w:r>
                      <w:proofErr w:type="gramEnd"/>
                      <w:r>
                        <w:rPr>
                          <w:sz w:val="20"/>
                          <w:szCs w:val="20"/>
                        </w:rPr>
                        <w:t xml:space="preserve"> THE KINDNESS CREDIT BANK</w:t>
                      </w:r>
                    </w:p>
                    <w:p w14:paraId="6BC5D14B" w14:textId="77777777" w:rsidR="001B5A58" w:rsidRDefault="001B5A58" w:rsidP="00873A11">
                      <w:pPr>
                        <w:pStyle w:val="Title"/>
                        <w:numPr>
                          <w:ilvl w:val="0"/>
                          <w:numId w:val="1"/>
                        </w:numPr>
                        <w:jc w:val="left"/>
                        <w:rPr>
                          <w:sz w:val="20"/>
                          <w:szCs w:val="20"/>
                        </w:rPr>
                      </w:pPr>
                      <w:r>
                        <w:rPr>
                          <w:sz w:val="20"/>
                          <w:szCs w:val="20"/>
                        </w:rPr>
                        <w:t>OPEN A KINDNESS CREDIT ACC</w:t>
                      </w:r>
                      <w:r w:rsidR="00721FEE">
                        <w:rPr>
                          <w:sz w:val="20"/>
                          <w:szCs w:val="20"/>
                        </w:rPr>
                        <w:t xml:space="preserve">OUNT DISCHARGE ALL DEBT </w:t>
                      </w:r>
                    </w:p>
                    <w:p w14:paraId="1EFB17CB" w14:textId="77777777" w:rsidR="001B5A58" w:rsidRDefault="001B5A58" w:rsidP="00873A11">
                      <w:pPr>
                        <w:pStyle w:val="Title"/>
                        <w:numPr>
                          <w:ilvl w:val="0"/>
                          <w:numId w:val="1"/>
                        </w:numPr>
                        <w:jc w:val="left"/>
                        <w:rPr>
                          <w:sz w:val="20"/>
                          <w:szCs w:val="20"/>
                        </w:rPr>
                      </w:pPr>
                      <w:r>
                        <w:rPr>
                          <w:sz w:val="20"/>
                          <w:szCs w:val="20"/>
                        </w:rPr>
                        <w:t>GET UP TO 30% DISCOUNT IN ALL PARTICIPATING SHOPS WITH YOUR KINDNESS CREDIT CARD</w:t>
                      </w:r>
                    </w:p>
                    <w:p w14:paraId="21CC8FCE" w14:textId="77777777" w:rsidR="001B5A58" w:rsidRPr="00E06684" w:rsidRDefault="001B5A58" w:rsidP="00873A11">
                      <w:pPr>
                        <w:pStyle w:val="Title"/>
                        <w:numPr>
                          <w:ilvl w:val="0"/>
                          <w:numId w:val="1"/>
                        </w:numPr>
                        <w:jc w:val="left"/>
                        <w:rPr>
                          <w:sz w:val="20"/>
                          <w:szCs w:val="20"/>
                        </w:rPr>
                      </w:pPr>
                      <w:r>
                        <w:rPr>
                          <w:sz w:val="20"/>
                          <w:szCs w:val="20"/>
                        </w:rPr>
                        <w:t xml:space="preserve">SUPPORT THE LOCAL COMMUNITY TO SUPPORT </w:t>
                      </w:r>
                      <w:proofErr w:type="gramStart"/>
                      <w:r>
                        <w:rPr>
                          <w:sz w:val="20"/>
                          <w:szCs w:val="20"/>
                        </w:rPr>
                        <w:t>YOU  NATURALLY</w:t>
                      </w:r>
                      <w:proofErr w:type="gramEnd"/>
                    </w:p>
                  </w:txbxContent>
                </v:textbox>
                <w10:wrap type="through" anchorx="page" anchory="page"/>
              </v:rect>
            </w:pict>
          </mc:Fallback>
        </mc:AlternateContent>
      </w:r>
      <w:r w:rsidR="001B5A58">
        <w:rPr>
          <w:noProof/>
        </w:rPr>
        <mc:AlternateContent>
          <mc:Choice Requires="wps">
            <w:drawing>
              <wp:anchor distT="0" distB="0" distL="114300" distR="114300" simplePos="0" relativeHeight="251658260" behindDoc="0" locked="0" layoutInCell="1" allowOverlap="1" wp14:anchorId="3AAFACD6" wp14:editId="00865E5F">
                <wp:simplePos x="0" y="0"/>
                <wp:positionH relativeFrom="page">
                  <wp:posOffset>6866890</wp:posOffset>
                </wp:positionH>
                <wp:positionV relativeFrom="page">
                  <wp:posOffset>640080</wp:posOffset>
                </wp:positionV>
                <wp:extent cx="2993390" cy="1187450"/>
                <wp:effectExtent l="0" t="0" r="0" b="6350"/>
                <wp:wrapTight wrapText="bothSides">
                  <wp:wrapPolygon edited="0">
                    <wp:start x="183" y="0"/>
                    <wp:lineTo x="183" y="21253"/>
                    <wp:lineTo x="21261" y="21253"/>
                    <wp:lineTo x="21261" y="0"/>
                    <wp:lineTo x="183"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7BEA" w14:textId="77777777" w:rsidR="001B5A58" w:rsidRDefault="001B5A58" w:rsidP="001B5A58">
                            <w:pPr>
                              <w:pStyle w:val="Symbol"/>
                            </w:pPr>
                            <w:r>
                              <w:sym w:font="Wingdings" w:char="F09B"/>
                            </w:r>
                            <w:r>
                              <w:t xml:space="preserve">THE MINISTRY OF   </w:t>
                            </w:r>
                          </w:p>
                          <w:p w14:paraId="307A8FF5" w14:textId="77777777" w:rsidR="001B5A58" w:rsidRDefault="001B5A58" w:rsidP="001B5A58">
                            <w:pPr>
                              <w:pStyle w:val="Symbol"/>
                            </w:pPr>
                            <w:r>
                              <w:t xml:space="preserve">       REMEDIES</w:t>
                            </w:r>
                            <w:r>
                              <w:sym w:font="Wingdings" w:char="F09B"/>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9" type="#_x0000_t202" style="position:absolute;left:0;text-align:left;margin-left:540.7pt;margin-top:50.4pt;width:235.7pt;height:93.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" filled="f" stroked="f">
                <v:textbox inset=",0,,0">
                  <w:txbxContent>
                    <w:p w14:paraId="288C7BEA" w14:textId="77777777" w:rsidR="001B5A58" w:rsidRDefault="001B5A58" w:rsidP="001B5A58">
                      <w:pPr>
                        <w:pStyle w:val="Symbol"/>
                      </w:pPr>
                      <w:r>
                        <w:sym w:font="Wingdings" w:char="F09B"/>
                      </w:r>
                      <w:r>
                        <w:t xml:space="preserve">THE MINISTRY OF   </w:t>
                      </w:r>
                    </w:p>
                    <w:p w14:paraId="307A8FF5" w14:textId="77777777" w:rsidR="001B5A58" w:rsidRDefault="001B5A58" w:rsidP="001B5A58">
                      <w:pPr>
                        <w:pStyle w:val="Symbol"/>
                      </w:pPr>
                      <w:r>
                        <w:t xml:space="preserve">       REMEDIES</w:t>
                      </w:r>
                      <w:r>
                        <w:sym w:font="Wingdings" w:char="F09B"/>
                      </w:r>
                      <w:r>
                        <w:t xml:space="preserve">         </w:t>
                      </w:r>
                    </w:p>
                  </w:txbxContent>
                </v:textbox>
                <w10:wrap type="tight" anchorx="page" anchory="page"/>
              </v:shape>
            </w:pict>
          </mc:Fallback>
        </mc:AlternateContent>
      </w:r>
      <w:r w:rsidR="00ED0F77">
        <w:rPr>
          <w:noProof/>
        </w:rPr>
        <mc:AlternateContent>
          <mc:Choice Requires="wps">
            <w:drawing>
              <wp:anchor distT="0" distB="0" distL="114300" distR="114300" simplePos="0" relativeHeight="251670552" behindDoc="0" locked="0" layoutInCell="1" allowOverlap="1" wp14:anchorId="3DDF00B5" wp14:editId="2F2B0150">
                <wp:simplePos x="0" y="0"/>
                <wp:positionH relativeFrom="page">
                  <wp:posOffset>7352030</wp:posOffset>
                </wp:positionH>
                <wp:positionV relativeFrom="page">
                  <wp:posOffset>2882900</wp:posOffset>
                </wp:positionV>
                <wp:extent cx="2066290" cy="3911600"/>
                <wp:effectExtent l="0" t="0" r="0" b="0"/>
                <wp:wrapThrough wrapText="bothSides">
                  <wp:wrapPolygon edited="0">
                    <wp:start x="266" y="0"/>
                    <wp:lineTo x="266" y="21460"/>
                    <wp:lineTo x="20976" y="21460"/>
                    <wp:lineTo x="20976" y="0"/>
                    <wp:lineTo x="266" y="0"/>
                  </wp:wrapPolygon>
                </wp:wrapThrough>
                <wp:docPr id="46" name="Text Box 46"/>
                <wp:cNvGraphicFramePr/>
                <a:graphic xmlns:a="http://schemas.openxmlformats.org/drawingml/2006/main">
                  <a:graphicData uri="http://schemas.microsoft.com/office/word/2010/wordprocessingShape">
                    <wps:wsp>
                      <wps:cNvSpPr txBox="1"/>
                      <wps:spPr>
                        <a:xfrm>
                          <a:off x="0" y="0"/>
                          <a:ext cx="2066290" cy="3911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2B055A" w14:textId="77777777" w:rsidR="001B5A58" w:rsidRDefault="001B5A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0" type="#_x0000_t202" style="position:absolute;left:0;text-align:left;margin-left:578.9pt;margin-top:227pt;width:162.7pt;height:308pt;z-index:251670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Wt9tUCAAAg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" mv:complextextbox="1" filled="f" stroked="f">
                <v:textbox>
                  <w:txbxContent>
                    <w:p w14:paraId="362B055A" w14:textId="77777777" w:rsidR="001B5A58" w:rsidRDefault="001B5A58"/>
                  </w:txbxContent>
                </v:textbox>
                <w10:wrap type="through" anchorx="page" anchory="page"/>
              </v:shape>
            </w:pict>
          </mc:Fallback>
        </mc:AlternateContent>
      </w:r>
      <w:r w:rsidR="00ED0F77">
        <w:rPr>
          <w:noProof/>
        </w:rPr>
        <mc:AlternateContent>
          <mc:Choice Requires="wps">
            <w:drawing>
              <wp:anchor distT="0" distB="0" distL="114300" distR="114300" simplePos="0" relativeHeight="251668504" behindDoc="0" locked="0" layoutInCell="1" allowOverlap="1" wp14:anchorId="1FDE2C09" wp14:editId="294C242C">
                <wp:simplePos x="0" y="0"/>
                <wp:positionH relativeFrom="page">
                  <wp:posOffset>4121150</wp:posOffset>
                </wp:positionH>
                <wp:positionV relativeFrom="page">
                  <wp:posOffset>2330450</wp:posOffset>
                </wp:positionV>
                <wp:extent cx="1816100" cy="3797300"/>
                <wp:effectExtent l="0" t="0" r="0" b="12700"/>
                <wp:wrapThrough wrapText="bothSides">
                  <wp:wrapPolygon edited="0">
                    <wp:start x="302" y="0"/>
                    <wp:lineTo x="302" y="21528"/>
                    <wp:lineTo x="20845" y="21528"/>
                    <wp:lineTo x="20845" y="0"/>
                    <wp:lineTo x="302" y="0"/>
                  </wp:wrapPolygon>
                </wp:wrapThrough>
                <wp:docPr id="40" name="Text Box 40"/>
                <wp:cNvGraphicFramePr/>
                <a:graphic xmlns:a="http://schemas.openxmlformats.org/drawingml/2006/main">
                  <a:graphicData uri="http://schemas.microsoft.com/office/word/2010/wordprocessingShape">
                    <wps:wsp>
                      <wps:cNvSpPr txBox="1"/>
                      <wps:spPr>
                        <a:xfrm>
                          <a:off x="0" y="0"/>
                          <a:ext cx="1816100" cy="3797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44F3B0" w14:textId="77777777" w:rsidR="001B5A58" w:rsidRPr="00721FEE" w:rsidRDefault="001B5A58" w:rsidP="00721FEE">
                            <w:pPr>
                              <w:jc w:val="both"/>
                              <w:rPr>
                                <w:rFonts w:ascii="Athelas Bold" w:hAnsi="Athelas Bold"/>
                                <w:color w:val="384347" w:themeColor="text2" w:themeShade="BF"/>
                              </w:rPr>
                            </w:pPr>
                          </w:p>
                          <w:p w14:paraId="57456A12" w14:textId="77777777" w:rsidR="001B5A58" w:rsidRPr="00721FEE" w:rsidRDefault="001B5A58" w:rsidP="00721FEE">
                            <w:pPr>
                              <w:jc w:val="both"/>
                              <w:rPr>
                                <w:rFonts w:ascii="Athelas Bold" w:hAnsi="Athelas Bold"/>
                                <w:color w:val="384347" w:themeColor="text2" w:themeShade="BF"/>
                              </w:rPr>
                            </w:pPr>
                            <w:r w:rsidRPr="00721FEE">
                              <w:rPr>
                                <w:rFonts w:ascii="Athelas Bold" w:hAnsi="Athelas Bold"/>
                                <w:color w:val="384347" w:themeColor="text2" w:themeShade="BF"/>
                              </w:rPr>
                              <w:t>AS YOU ENJOY YOUR HOLIDAY KEEP YOU</w:t>
                            </w:r>
                            <w:r w:rsidR="00721FEE">
                              <w:rPr>
                                <w:rFonts w:ascii="Athelas Bold" w:hAnsi="Athelas Bold"/>
                                <w:color w:val="384347" w:themeColor="text2" w:themeShade="BF"/>
                              </w:rPr>
                              <w:t xml:space="preserve">R EYES OUT FOR THE LOVE </w:t>
                            </w:r>
                            <w:r w:rsidRPr="00721FEE">
                              <w:rPr>
                                <w:rFonts w:ascii="Athelas Bold" w:hAnsi="Athelas Bold"/>
                                <w:color w:val="384347" w:themeColor="text2" w:themeShade="BF"/>
                              </w:rPr>
                              <w:t xml:space="preserve">ROCKS SCATTERED AROUND. IF YOU FIND THE KINDNESS CREDIT LOVE ROCKS YOU CAN EXCHANGE THEM FOR FREE ICE CREAM / </w:t>
                            </w:r>
                            <w:r w:rsidR="00721FEE">
                              <w:rPr>
                                <w:rFonts w:ascii="Athelas Bold" w:hAnsi="Athelas Bold"/>
                                <w:color w:val="384347" w:themeColor="text2" w:themeShade="BF"/>
                              </w:rPr>
                              <w:t xml:space="preserve">ORGANIC </w:t>
                            </w:r>
                            <w:r w:rsidRPr="00721FEE">
                              <w:rPr>
                                <w:rFonts w:ascii="Athelas Bold" w:hAnsi="Athelas Bold"/>
                                <w:color w:val="384347" w:themeColor="text2" w:themeShade="BF"/>
                              </w:rPr>
                              <w:t>COFFEE/ FRESH JUICE AT THE MINISTRY OF REMEDIES AND BEGIN ON YOUR TREASURE HUNT TRAIL.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left:0;text-align:left;margin-left:324.5pt;margin-top:183.5pt;width:143pt;height:299pt;z-index:25166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" mv:complextextbox="1" filled="f" stroked="f">
                <v:textbox>
                  <w:txbxContent>
                    <w:p w14:paraId="1344F3B0" w14:textId="77777777" w:rsidR="001B5A58" w:rsidRPr="00721FEE" w:rsidRDefault="001B5A58" w:rsidP="00721FEE">
                      <w:pPr>
                        <w:jc w:val="both"/>
                        <w:rPr>
                          <w:rFonts w:ascii="Athelas Bold" w:hAnsi="Athelas Bold"/>
                          <w:color w:val="384347" w:themeColor="text2" w:themeShade="BF"/>
                        </w:rPr>
                      </w:pPr>
                    </w:p>
                    <w:p w14:paraId="57456A12" w14:textId="77777777" w:rsidR="001B5A58" w:rsidRPr="00721FEE" w:rsidRDefault="001B5A58" w:rsidP="00721FEE">
                      <w:pPr>
                        <w:jc w:val="both"/>
                        <w:rPr>
                          <w:rFonts w:ascii="Athelas Bold" w:hAnsi="Athelas Bold"/>
                          <w:color w:val="384347" w:themeColor="text2" w:themeShade="BF"/>
                        </w:rPr>
                      </w:pPr>
                      <w:r w:rsidRPr="00721FEE">
                        <w:rPr>
                          <w:rFonts w:ascii="Athelas Bold" w:hAnsi="Athelas Bold"/>
                          <w:color w:val="384347" w:themeColor="text2" w:themeShade="BF"/>
                        </w:rPr>
                        <w:t>AS YOU ENJOY YOUR HOLIDAY KEEP YOU</w:t>
                      </w:r>
                      <w:r w:rsidR="00721FEE">
                        <w:rPr>
                          <w:rFonts w:ascii="Athelas Bold" w:hAnsi="Athelas Bold"/>
                          <w:color w:val="384347" w:themeColor="text2" w:themeShade="BF"/>
                        </w:rPr>
                        <w:t xml:space="preserve">R EYES OUT FOR THE LOVE </w:t>
                      </w:r>
                      <w:r w:rsidRPr="00721FEE">
                        <w:rPr>
                          <w:rFonts w:ascii="Athelas Bold" w:hAnsi="Athelas Bold"/>
                          <w:color w:val="384347" w:themeColor="text2" w:themeShade="BF"/>
                        </w:rPr>
                        <w:t xml:space="preserve">ROCKS SCATTERED AROUND. IF YOU FIND THE KINDNESS CREDIT LOVE ROCKS YOU CAN EXCHANGE THEM FOR FREE ICE CREAM / </w:t>
                      </w:r>
                      <w:r w:rsidR="00721FEE">
                        <w:rPr>
                          <w:rFonts w:ascii="Athelas Bold" w:hAnsi="Athelas Bold"/>
                          <w:color w:val="384347" w:themeColor="text2" w:themeShade="BF"/>
                        </w:rPr>
                        <w:t xml:space="preserve">ORGANIC </w:t>
                      </w:r>
                      <w:r w:rsidRPr="00721FEE">
                        <w:rPr>
                          <w:rFonts w:ascii="Athelas Bold" w:hAnsi="Athelas Bold"/>
                          <w:color w:val="384347" w:themeColor="text2" w:themeShade="BF"/>
                        </w:rPr>
                        <w:t>COFFEE/ FRESH JUICE AT THE MINISTRY OF REMEDIES AND BEGIN ON YOUR TREASURE HUNT TRAIL.</w:t>
                      </w:r>
                    </w:p>
                  </w:txbxContent>
                </v:textbox>
                <w10:wrap type="through" anchorx="page" anchory="page"/>
              </v:shape>
            </w:pict>
          </mc:Fallback>
        </mc:AlternateContent>
      </w:r>
      <w:r w:rsidR="00ED0F77">
        <w:rPr>
          <w:noProof/>
        </w:rPr>
        <w:drawing>
          <wp:anchor distT="0" distB="0" distL="114300" distR="114300" simplePos="0" relativeHeight="251669528" behindDoc="0" locked="0" layoutInCell="1" allowOverlap="1" wp14:anchorId="691469B9" wp14:editId="4F28D1D2">
            <wp:simplePos x="0" y="0"/>
            <wp:positionH relativeFrom="page">
              <wp:posOffset>639445</wp:posOffset>
            </wp:positionH>
            <wp:positionV relativeFrom="page">
              <wp:posOffset>640080</wp:posOffset>
            </wp:positionV>
            <wp:extent cx="2102485" cy="2141220"/>
            <wp:effectExtent l="0" t="0" r="5715" b="0"/>
            <wp:wrapThrough wrapText="bothSides">
              <wp:wrapPolygon edited="0">
                <wp:start x="0" y="0"/>
                <wp:lineTo x="0" y="21267"/>
                <wp:lineTo x="21398" y="21267"/>
                <wp:lineTo x="2139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ry of Remedy Seal .jpeg"/>
                    <pic:cNvPicPr/>
                  </pic:nvPicPr>
                  <pic:blipFill>
                    <a:blip r:embed="rId9">
                      <a:extLst>
                        <a:ext uri="{28A0092B-C50C-407E-A947-70E740481C1C}">
                          <a14:useLocalDpi xmlns:a14="http://schemas.microsoft.com/office/drawing/2010/main" val="0"/>
                        </a:ext>
                      </a:extLst>
                    </a:blip>
                    <a:stretch>
                      <a:fillRect/>
                    </a:stretch>
                  </pic:blipFill>
                  <pic:spPr>
                    <a:xfrm>
                      <a:off x="0" y="0"/>
                      <a:ext cx="2102485" cy="2141220"/>
                    </a:xfrm>
                    <a:prstGeom prst="rect">
                      <a:avLst/>
                    </a:prstGeom>
                  </pic:spPr>
                </pic:pic>
              </a:graphicData>
            </a:graphic>
            <wp14:sizeRelH relativeFrom="margin">
              <wp14:pctWidth>0</wp14:pctWidth>
            </wp14:sizeRelH>
            <wp14:sizeRelV relativeFrom="margin">
              <wp14:pctHeight>0</wp14:pctHeight>
            </wp14:sizeRelV>
          </wp:anchor>
        </w:drawing>
      </w:r>
      <w:r w:rsidR="00ED0F77">
        <w:rPr>
          <w:noProof/>
        </w:rPr>
        <w:drawing>
          <wp:anchor distT="0" distB="0" distL="114300" distR="114300" simplePos="0" relativeHeight="251665432" behindDoc="0" locked="0" layoutInCell="1" allowOverlap="1" wp14:anchorId="6C06498A" wp14:editId="484034AF">
            <wp:simplePos x="0" y="0"/>
            <wp:positionH relativeFrom="page">
              <wp:posOffset>3996055</wp:posOffset>
            </wp:positionH>
            <wp:positionV relativeFrom="page">
              <wp:posOffset>5391150</wp:posOffset>
            </wp:positionV>
            <wp:extent cx="2065655" cy="1741170"/>
            <wp:effectExtent l="0" t="0" r="0" b="11430"/>
            <wp:wrapThrough wrapText="bothSides">
              <wp:wrapPolygon edited="0">
                <wp:start x="0" y="0"/>
                <wp:lineTo x="0" y="21427"/>
                <wp:lineTo x="21248" y="21427"/>
                <wp:lineTo x="2124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ROCKS .jpg"/>
                    <pic:cNvPicPr/>
                  </pic:nvPicPr>
                  <pic:blipFill>
                    <a:blip r:embed="rId10">
                      <a:extLst>
                        <a:ext uri="{28A0092B-C50C-407E-A947-70E740481C1C}">
                          <a14:useLocalDpi xmlns:a14="http://schemas.microsoft.com/office/drawing/2010/main" val="0"/>
                        </a:ext>
                      </a:extLst>
                    </a:blip>
                    <a:stretch>
                      <a:fillRect/>
                    </a:stretch>
                  </pic:blipFill>
                  <pic:spPr>
                    <a:xfrm>
                      <a:off x="0" y="0"/>
                      <a:ext cx="2065655" cy="1741170"/>
                    </a:xfrm>
                    <a:prstGeom prst="rect">
                      <a:avLst/>
                    </a:prstGeom>
                  </pic:spPr>
                </pic:pic>
              </a:graphicData>
            </a:graphic>
            <wp14:sizeRelH relativeFrom="margin">
              <wp14:pctWidth>0</wp14:pctWidth>
            </wp14:sizeRelH>
            <wp14:sizeRelV relativeFrom="margin">
              <wp14:pctHeight>0</wp14:pctHeight>
            </wp14:sizeRelV>
          </wp:anchor>
        </w:drawing>
      </w:r>
      <w:r w:rsidR="000E23D2">
        <w:rPr>
          <w:noProof/>
        </w:rPr>
        <mc:AlternateContent>
          <mc:Choice Requires="wps">
            <w:drawing>
              <wp:anchor distT="0" distB="0" distL="114300" distR="114300" simplePos="0" relativeHeight="251658261" behindDoc="0" locked="0" layoutInCell="1" allowOverlap="1" wp14:anchorId="6231F9A9" wp14:editId="3243AB4D">
                <wp:simplePos x="0" y="0"/>
                <wp:positionH relativeFrom="page">
                  <wp:posOffset>4063365</wp:posOffset>
                </wp:positionH>
                <wp:positionV relativeFrom="page">
                  <wp:posOffset>6496050</wp:posOffset>
                </wp:positionV>
                <wp:extent cx="2070100" cy="361950"/>
                <wp:effectExtent l="0" t="0" r="0" b="19050"/>
                <wp:wrapTight wrapText="bothSides">
                  <wp:wrapPolygon edited="0">
                    <wp:start x="265" y="0"/>
                    <wp:lineTo x="265" y="21221"/>
                    <wp:lineTo x="20937" y="21221"/>
                    <wp:lineTo x="20937" y="0"/>
                    <wp:lineTo x="265"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1622A" w14:textId="77777777" w:rsidR="001B5A58" w:rsidRDefault="001B5A58" w:rsidP="00C26E6F">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319.95pt;margin-top:511.5pt;width:163pt;height:2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" filled="f" stroked="f">
                <v:textbox inset=",0,,0">
                  <w:txbxContent>
                    <w:p w14:paraId="1101622A" w14:textId="77777777" w:rsidR="001B5A58" w:rsidRDefault="001B5A58" w:rsidP="00C26E6F">
                      <w:pPr>
                        <w:pStyle w:val="Symbol"/>
                      </w:pPr>
                      <w:r>
                        <w:sym w:font="Wingdings" w:char="F09A"/>
                      </w:r>
                      <w:r w:rsidRPr="00814C76">
                        <w:t xml:space="preserve"> </w:t>
                      </w:r>
                      <w:r>
                        <w:sym w:font="Wingdings" w:char="F09B"/>
                      </w:r>
                    </w:p>
                  </w:txbxContent>
                </v:textbox>
                <w10:wrap type="tight" anchorx="page" anchory="page"/>
              </v:shape>
            </w:pict>
          </mc:Fallback>
        </mc:AlternateContent>
      </w:r>
      <w:r w:rsidR="00EF70C2">
        <w:br w:type="page"/>
      </w:r>
      <w:r w:rsidR="001B5A58">
        <w:rPr>
          <w:noProof/>
        </w:rPr>
        <w:lastRenderedPageBreak/>
        <mc:AlternateContent>
          <mc:Choice Requires="wps">
            <w:drawing>
              <wp:anchor distT="0" distB="0" distL="114300" distR="114300" simplePos="0" relativeHeight="251673624" behindDoc="0" locked="0" layoutInCell="1" allowOverlap="1" wp14:anchorId="690F79D1" wp14:editId="11C146C2">
                <wp:simplePos x="0" y="0"/>
                <wp:positionH relativeFrom="page">
                  <wp:posOffset>2560320</wp:posOffset>
                </wp:positionH>
                <wp:positionV relativeFrom="page">
                  <wp:posOffset>4719955</wp:posOffset>
                </wp:positionV>
                <wp:extent cx="8799195" cy="636905"/>
                <wp:effectExtent l="0" t="0" r="6350" b="0"/>
                <wp:wrapThrough wrapText="bothSides">
                  <wp:wrapPolygon edited="0">
                    <wp:start x="42" y="21320"/>
                    <wp:lineTo x="21491" y="21320"/>
                    <wp:lineTo x="21491" y="646"/>
                    <wp:lineTo x="42" y="646"/>
                    <wp:lineTo x="42" y="21320"/>
                  </wp:wrapPolygon>
                </wp:wrapThrough>
                <wp:docPr id="49" name="Text Box 49"/>
                <wp:cNvGraphicFramePr/>
                <a:graphic xmlns:a="http://schemas.openxmlformats.org/drawingml/2006/main">
                  <a:graphicData uri="http://schemas.microsoft.com/office/word/2010/wordprocessingShape">
                    <wps:wsp>
                      <wps:cNvSpPr txBox="1"/>
                      <wps:spPr>
                        <a:xfrm rot="5400000">
                          <a:off x="0" y="0"/>
                          <a:ext cx="8799195" cy="636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40EAE6" w14:textId="77777777" w:rsidR="001B5A58" w:rsidRPr="00721FEE" w:rsidRDefault="001B5A58">
                            <w:pPr>
                              <w:rPr>
                                <w:b/>
                                <w:color w:val="384347" w:themeColor="text2" w:themeShade="BF"/>
                              </w:rPr>
                            </w:pPr>
                            <w:r w:rsidRPr="00721FEE">
                              <w:rPr>
                                <w:b/>
                                <w:color w:val="384347" w:themeColor="text2" w:themeShade="BF"/>
                              </w:rPr>
                              <w:t xml:space="preserve">THE MINISTRY OF REMEDIES ~ PLATIA IRENE PYTHAGOREIO SAMOS </w:t>
                            </w:r>
                          </w:p>
                          <w:p w14:paraId="6C803A71" w14:textId="77777777" w:rsidR="001B5A58" w:rsidRPr="00721FEE" w:rsidRDefault="001B5A58">
                            <w:pPr>
                              <w:rPr>
                                <w:b/>
                                <w:color w:val="384347" w:themeColor="text2" w:themeShade="BF"/>
                              </w:rPr>
                            </w:pPr>
                            <w:r w:rsidRPr="00721FEE">
                              <w:rPr>
                                <w:b/>
                                <w:color w:val="384347" w:themeColor="text2" w:themeShade="BF"/>
                              </w:rPr>
                              <w:t>www.universallawcommunitytrust.com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3" type="#_x0000_t202" style="position:absolute;left:0;text-align:left;margin-left:201.6pt;margin-top:371.65pt;width:692.85pt;height:50.15pt;rotation:90;z-index:25167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" mv:complextextbox="1" filled="f" stroked="f">
                <v:textbox>
                  <w:txbxContent>
                    <w:p w14:paraId="0340EAE6" w14:textId="77777777" w:rsidR="001B5A58" w:rsidRPr="00721FEE" w:rsidRDefault="001B5A58">
                      <w:pPr>
                        <w:rPr>
                          <w:b/>
                          <w:color w:val="384347" w:themeColor="text2" w:themeShade="BF"/>
                        </w:rPr>
                      </w:pPr>
                      <w:r w:rsidRPr="00721FEE">
                        <w:rPr>
                          <w:b/>
                          <w:color w:val="384347" w:themeColor="text2" w:themeShade="BF"/>
                        </w:rPr>
                        <w:t xml:space="preserve">THE MINISTRY OF REMEDIES ~ PLATIA IRENE PYTHAGOREIO SAMOS </w:t>
                      </w:r>
                    </w:p>
                    <w:p w14:paraId="6C803A71" w14:textId="77777777" w:rsidR="001B5A58" w:rsidRPr="00721FEE" w:rsidRDefault="001B5A58">
                      <w:pPr>
                        <w:rPr>
                          <w:b/>
                          <w:color w:val="384347" w:themeColor="text2" w:themeShade="BF"/>
                        </w:rPr>
                      </w:pPr>
                      <w:r w:rsidRPr="00721FEE">
                        <w:rPr>
                          <w:b/>
                          <w:color w:val="384347" w:themeColor="text2" w:themeShade="BF"/>
                        </w:rPr>
                        <w:t>www.universallawcommunitytrust.com</w:t>
                      </w:r>
                    </w:p>
                  </w:txbxContent>
                </v:textbox>
                <w10:wrap type="through" anchorx="page" anchory="page"/>
              </v:shape>
            </w:pict>
          </mc:Fallback>
        </mc:AlternateContent>
      </w:r>
      <w:r w:rsidR="00505B69">
        <w:rPr>
          <w:noProof/>
        </w:rPr>
        <mc:AlternateContent>
          <mc:Choice Requires="wps">
            <w:drawing>
              <wp:anchor distT="0" distB="0" distL="114300" distR="114300" simplePos="0" relativeHeight="251658252" behindDoc="0" locked="0" layoutInCell="1" allowOverlap="1" wp14:anchorId="3EC42F4F" wp14:editId="0757B156">
                <wp:simplePos x="0" y="0"/>
                <wp:positionH relativeFrom="page">
                  <wp:posOffset>553720</wp:posOffset>
                </wp:positionH>
                <wp:positionV relativeFrom="page">
                  <wp:posOffset>5397500</wp:posOffset>
                </wp:positionV>
                <wp:extent cx="6459220" cy="571500"/>
                <wp:effectExtent l="0" t="0" r="0" b="12700"/>
                <wp:wrapThrough wrapText="bothSides">
                  <wp:wrapPolygon edited="0">
                    <wp:start x="0" y="0"/>
                    <wp:lineTo x="0" y="21120"/>
                    <wp:lineTo x="21490" y="21120"/>
                    <wp:lineTo x="21490"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220" cy="5715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F0E744B" w14:textId="77777777" w:rsidR="001B5A58" w:rsidRPr="00471BD9" w:rsidRDefault="001B5A58" w:rsidP="00C26E6F">
                            <w:pPr>
                              <w:pStyle w:val="Heading1"/>
                            </w:pPr>
                            <w:r>
                              <w:t>Your Treasury Account Awaits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left:0;text-align:left;margin-left:43.6pt;margin-top:425pt;width:508.6pt;height:4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" fillcolor="#4b5a60 [3215]" stroked="f" strokecolor="#4a7ebb" strokeweight="1.5pt">
                <v:shadow opacity="22938f" mv:blur="38100f" offset="0,2pt"/>
                <v:textbox inset=",7.2pt,,7.2pt">
                  <w:txbxContent>
                    <w:p w14:paraId="7F0E744B" w14:textId="77777777" w:rsidR="001B5A58" w:rsidRPr="00471BD9" w:rsidRDefault="001B5A58" w:rsidP="00C26E6F">
                      <w:pPr>
                        <w:pStyle w:val="Heading1"/>
                      </w:pPr>
                      <w:r>
                        <w:t>Your Treasury Account Awaits</w:t>
                      </w:r>
                    </w:p>
                  </w:txbxContent>
                </v:textbox>
                <w10:wrap type="through" anchorx="page" anchory="page"/>
              </v:rect>
            </w:pict>
          </mc:Fallback>
        </mc:AlternateContent>
      </w:r>
      <w:r w:rsidR="00774814">
        <w:rPr>
          <w:noProof/>
        </w:rPr>
        <mc:AlternateContent>
          <mc:Choice Requires="wpg">
            <w:drawing>
              <wp:anchor distT="0" distB="0" distL="114300" distR="114300" simplePos="1" relativeHeight="251658253" behindDoc="0" locked="0" layoutInCell="1" allowOverlap="1" wp14:anchorId="32D69E45" wp14:editId="0E974B00">
                <wp:simplePos x="640080" y="5855335"/>
                <wp:positionH relativeFrom="page">
                  <wp:posOffset>640080</wp:posOffset>
                </wp:positionH>
                <wp:positionV relativeFrom="page">
                  <wp:posOffset>5855335</wp:posOffset>
                </wp:positionV>
                <wp:extent cx="6372860" cy="2211705"/>
                <wp:effectExtent l="0" t="0" r="0" b="0"/>
                <wp:wrapThrough wrapText="bothSides">
                  <wp:wrapPolygon edited="0">
                    <wp:start x="86" y="248"/>
                    <wp:lineTo x="86" y="21085"/>
                    <wp:lineTo x="21436" y="21085"/>
                    <wp:lineTo x="21436" y="248"/>
                    <wp:lineTo x="86" y="248"/>
                  </wp:wrapPolygon>
                </wp:wrapThrough>
                <wp:docPr id="25" name="Group 25"/>
                <wp:cNvGraphicFramePr/>
                <a:graphic xmlns:a="http://schemas.openxmlformats.org/drawingml/2006/main">
                  <a:graphicData uri="http://schemas.microsoft.com/office/word/2010/wordprocessingGroup">
                    <wpg:wgp>
                      <wpg:cNvGrpSpPr/>
                      <wpg:grpSpPr>
                        <a:xfrm>
                          <a:off x="0" y="0"/>
                          <a:ext cx="6372860" cy="2211705"/>
                          <a:chOff x="0" y="0"/>
                          <a:chExt cx="6372860" cy="2211705"/>
                        </a:xfrm>
                        <a:extLst>
                          <a:ext uri="{0CCBE362-F206-4b92-989A-16890622DB6E}">
                            <ma14:wrappingTextBoxFlag xmlns:ma14="http://schemas.microsoft.com/office/mac/drawingml/2011/main" val="1"/>
                          </a:ext>
                        </a:extLst>
                      </wpg:grpSpPr>
                      <wps:wsp>
                        <wps:cNvPr id="17" name="Text Box 21"/>
                        <wps:cNvSpPr txBox="1">
                          <a:spLocks noChangeArrowheads="1"/>
                        </wps:cNvSpPr>
                        <wps:spPr bwMode="auto">
                          <a:xfrm>
                            <a:off x="0" y="0"/>
                            <a:ext cx="6372860" cy="221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5" name="Text Box 5"/>
                        <wps:cNvSpPr txBox="1"/>
                        <wps:spPr>
                          <a:xfrm>
                            <a:off x="91440" y="91440"/>
                            <a:ext cx="5804535" cy="170815"/>
                          </a:xfrm>
                          <a:prstGeom prst="rect">
                            <a:avLst/>
                          </a:prstGeom>
                          <a:noFill/>
                          <a:ln>
                            <a:noFill/>
                          </a:ln>
                          <a:effectLst/>
                          <a:extLst>
                            <a:ext uri="{C572A759-6A51-4108-AA02-DFA0A04FC94B}">
                              <ma14:wrappingTextBoxFlag xmlns:ma14="http://schemas.microsoft.com/office/mac/drawingml/2011/main"/>
                            </a:ext>
                          </a:extLst>
                        </wps:spPr>
                        <wps:txbx id="10">
                          <w:txbxContent>
                            <w:p w14:paraId="2E035081" w14:textId="77777777" w:rsidR="001B5A58" w:rsidRPr="00721FEE" w:rsidRDefault="001B5A58" w:rsidP="00021CE3">
                              <w:pPr>
                                <w:pStyle w:val="BodyText"/>
                                <w:ind w:firstLine="0"/>
                                <w:rPr>
                                  <w:color w:val="384347" w:themeColor="text2" w:themeShade="BF"/>
                                </w:rPr>
                              </w:pPr>
                              <w:r w:rsidRPr="00721FEE">
                                <w:rPr>
                                  <w:color w:val="384347" w:themeColor="text2" w:themeShade="BF"/>
                                </w:rPr>
                                <w:t xml:space="preserve">≈We have an alternative solution to slaving for a system that offers no Remedy. In our Ministry of Remedies in Irene </w:t>
                              </w:r>
                              <w:proofErr w:type="spellStart"/>
                              <w:r w:rsidRPr="00721FEE">
                                <w:rPr>
                                  <w:color w:val="384347" w:themeColor="text2" w:themeShade="BF"/>
                                </w:rPr>
                                <w:t>Platia</w:t>
                              </w:r>
                              <w:proofErr w:type="spellEnd"/>
                              <w:r w:rsidRPr="00721FEE">
                                <w:rPr>
                                  <w:color w:val="384347" w:themeColor="text2" w:themeShade="BF"/>
                                </w:rPr>
                                <w:t xml:space="preserve"> </w:t>
                              </w:r>
                              <w:proofErr w:type="spellStart"/>
                              <w:r w:rsidRPr="00721FEE">
                                <w:rPr>
                                  <w:color w:val="384347" w:themeColor="text2" w:themeShade="BF"/>
                                </w:rPr>
                                <w:t>Pythagoreio</w:t>
                              </w:r>
                              <w:proofErr w:type="spellEnd"/>
                              <w:r w:rsidRPr="00721FEE">
                                <w:rPr>
                                  <w:color w:val="384347" w:themeColor="text2" w:themeShade="BF"/>
                                </w:rPr>
                                <w:t xml:space="preserve"> you will find: Organic Coffee for the same as 50c (1 Kind of Kindness) </w:t>
                              </w:r>
                              <w:proofErr w:type="gramStart"/>
                              <w:r w:rsidRPr="00721FEE">
                                <w:rPr>
                                  <w:color w:val="384347" w:themeColor="text2" w:themeShade="BF"/>
                                </w:rPr>
                                <w:t>≈  A</w:t>
                              </w:r>
                              <w:proofErr w:type="gramEnd"/>
                              <w:r w:rsidRPr="00721FEE">
                                <w:rPr>
                                  <w:color w:val="384347" w:themeColor="text2" w:themeShade="BF"/>
                                </w:rPr>
                                <w:t xml:space="preserve"> </w:t>
                              </w:r>
                              <w:proofErr w:type="spellStart"/>
                              <w:r w:rsidRPr="00721FEE">
                                <w:rPr>
                                  <w:color w:val="384347" w:themeColor="text2" w:themeShade="BF"/>
                                </w:rPr>
                                <w:t>Taverna</w:t>
                              </w:r>
                              <w:proofErr w:type="spellEnd"/>
                              <w:r w:rsidRPr="00721FEE">
                                <w:rPr>
                                  <w:color w:val="384347" w:themeColor="text2" w:themeShade="BF"/>
                                </w:rPr>
                                <w:t xml:space="preserve"> that only uses local and organic produce with 50% discount 1 Plate of the day with organic local wine – ½ Kindness Credit (4 E )  A debt settlement house (bank) where you can learn how to </w:t>
                              </w:r>
                              <w:proofErr w:type="spellStart"/>
                              <w:r w:rsidRPr="00721FEE">
                                <w:rPr>
                                  <w:color w:val="384347" w:themeColor="text2" w:themeShade="BF"/>
                                </w:rPr>
                                <w:t>utilse</w:t>
                              </w:r>
                              <w:proofErr w:type="spellEnd"/>
                              <w:r w:rsidRPr="00721FEE">
                                <w:rPr>
                                  <w:color w:val="384347" w:themeColor="text2" w:themeShade="BF"/>
                                </w:rPr>
                                <w:t xml:space="preserve"> your credit file without paying for using your own credit. ≈ A Money Exchange Service ~locating your Treasury Account through the Kindness Credit Treasure Hunt.      By opening an Account with the notes attached here </w:t>
                              </w:r>
                              <w:proofErr w:type="gramStart"/>
                              <w:r w:rsidRPr="00721FEE">
                                <w:rPr>
                                  <w:color w:val="384347" w:themeColor="text2" w:themeShade="BF"/>
                                </w:rPr>
                                <w:t>You</w:t>
                              </w:r>
                              <w:proofErr w:type="gramEnd"/>
                              <w:r w:rsidRPr="00721FEE">
                                <w:rPr>
                                  <w:color w:val="384347" w:themeColor="text2" w:themeShade="BF"/>
                                </w:rPr>
                                <w:t xml:space="preserve"> receive your Kindness Credit Card which gives you unlimited credit and up</w:t>
                              </w:r>
                              <w:r w:rsidR="003B502F" w:rsidRPr="00721FEE">
                                <w:rPr>
                                  <w:color w:val="384347" w:themeColor="text2" w:themeShade="BF"/>
                                </w:rPr>
                                <w:t xml:space="preserve"> </w:t>
                              </w:r>
                              <w:proofErr w:type="spellStart"/>
                              <w:r w:rsidRPr="00721FEE">
                                <w:rPr>
                                  <w:color w:val="384347" w:themeColor="text2" w:themeShade="BF"/>
                                </w:rPr>
                                <w:t>to</w:t>
                              </w:r>
                              <w:proofErr w:type="spellEnd"/>
                              <w:r w:rsidRPr="00721FEE">
                                <w:rPr>
                                  <w:color w:val="384347" w:themeColor="text2" w:themeShade="BF"/>
                                </w:rPr>
                                <w:t xml:space="preserve"> 30% discount in other participating outlets.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60985"/>
                            <a:ext cx="5804535" cy="17018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429895"/>
                            <a:ext cx="5804535" cy="17081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599440"/>
                            <a:ext cx="5804535" cy="17081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768985"/>
                            <a:ext cx="5804535" cy="17018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937895"/>
                            <a:ext cx="5804535" cy="170815"/>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107440"/>
                            <a:ext cx="5804535" cy="170180"/>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276350"/>
                            <a:ext cx="5804535" cy="208915"/>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35" style="position:absolute;left:0;text-align:left;margin-left:50.4pt;margin-top:461.05pt;width:501.8pt;height:174.15pt;z-index:251658253;mso-position-horizontal-relative:page;mso-position-vertical-relative:page" coordsize="6372860,22117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" mv:complextextbox="1">
                <v:shape id="Text Box 21" o:spid="_x0000_s1036" type="#_x0000_t202" style="position:absolute;width:6372860;height:2211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WD7vgAA&#10;ANsAAAAPAAAAZHJzL2Rvd25yZXYueG1sRE9Li8IwEL4L/ocwgjdNVVilGkVE0dOyvu5DM7bVZFKa&#10;aOu/3ywseJuP7zmLVWuNeFHtS8cKRsMEBHHmdMm5gst5N5iB8AFZo3FMCt7kYbXsdhaYatfwkV6n&#10;kIsYwj5FBUUIVSqlzwqy6IeuIo7czdUWQ4R1LnWNTQy3Ro6T5EtaLDk2FFjRpqDscXpaBXs9uZtt&#10;Zvff259jcLf8Ors2Rql+r13PQQRqw0f87z7oOH8Kf7/EA+Ty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lg+74AAADbAAAADwAAAAAAAAAAAAAAAACXAgAAZHJzL2Rvd25yZXYu&#10;eG1sUEsFBgAAAAAEAAQA9QAAAIIDAAAAAA==&#10;" mv:complextextbox="1" filled="f" stroked="f">
                  <v:textbox inset=",7.2pt,,7.2pt"/>
                </v:shape>
                <v:shape id="Text Box 5" o:spid="_x0000_s1037" type="#_x0000_t202" style="position:absolute;left:91440;top:91440;width:580453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12" inset="0,0,0,0">
                    <w:txbxContent>
                      <w:p w14:paraId="2E035081" w14:textId="77777777" w:rsidR="001B5A58" w:rsidRPr="00721FEE" w:rsidRDefault="001B5A58" w:rsidP="00021CE3">
                        <w:pPr>
                          <w:pStyle w:val="BodyText"/>
                          <w:ind w:firstLine="0"/>
                          <w:rPr>
                            <w:color w:val="384347" w:themeColor="text2" w:themeShade="BF"/>
                          </w:rPr>
                        </w:pPr>
                        <w:r w:rsidRPr="00721FEE">
                          <w:rPr>
                            <w:color w:val="384347" w:themeColor="text2" w:themeShade="BF"/>
                          </w:rPr>
                          <w:t xml:space="preserve">≈We have an alternative solution to slaving for a system that offers no Remedy. In our Ministry of Remedies in Irene </w:t>
                        </w:r>
                        <w:proofErr w:type="spellStart"/>
                        <w:r w:rsidRPr="00721FEE">
                          <w:rPr>
                            <w:color w:val="384347" w:themeColor="text2" w:themeShade="BF"/>
                          </w:rPr>
                          <w:t>Platia</w:t>
                        </w:r>
                        <w:proofErr w:type="spellEnd"/>
                        <w:r w:rsidRPr="00721FEE">
                          <w:rPr>
                            <w:color w:val="384347" w:themeColor="text2" w:themeShade="BF"/>
                          </w:rPr>
                          <w:t xml:space="preserve"> </w:t>
                        </w:r>
                        <w:proofErr w:type="spellStart"/>
                        <w:r w:rsidRPr="00721FEE">
                          <w:rPr>
                            <w:color w:val="384347" w:themeColor="text2" w:themeShade="BF"/>
                          </w:rPr>
                          <w:t>Pythagoreio</w:t>
                        </w:r>
                        <w:proofErr w:type="spellEnd"/>
                        <w:r w:rsidRPr="00721FEE">
                          <w:rPr>
                            <w:color w:val="384347" w:themeColor="text2" w:themeShade="BF"/>
                          </w:rPr>
                          <w:t xml:space="preserve"> you will find: Organic Coffee for the same as 50c (1 Kind of Kindness) </w:t>
                        </w:r>
                        <w:proofErr w:type="gramStart"/>
                        <w:r w:rsidRPr="00721FEE">
                          <w:rPr>
                            <w:color w:val="384347" w:themeColor="text2" w:themeShade="BF"/>
                          </w:rPr>
                          <w:t>≈  A</w:t>
                        </w:r>
                        <w:proofErr w:type="gramEnd"/>
                        <w:r w:rsidRPr="00721FEE">
                          <w:rPr>
                            <w:color w:val="384347" w:themeColor="text2" w:themeShade="BF"/>
                          </w:rPr>
                          <w:t xml:space="preserve"> </w:t>
                        </w:r>
                        <w:proofErr w:type="spellStart"/>
                        <w:r w:rsidRPr="00721FEE">
                          <w:rPr>
                            <w:color w:val="384347" w:themeColor="text2" w:themeShade="BF"/>
                          </w:rPr>
                          <w:t>Taverna</w:t>
                        </w:r>
                        <w:proofErr w:type="spellEnd"/>
                        <w:r w:rsidRPr="00721FEE">
                          <w:rPr>
                            <w:color w:val="384347" w:themeColor="text2" w:themeShade="BF"/>
                          </w:rPr>
                          <w:t xml:space="preserve"> that only uses local and organic produce with 50% discount 1 Plate of the day with organic local wine – ½ Kindness Credit (4 E )  A debt settlement house (bank) where you can learn how to </w:t>
                        </w:r>
                        <w:proofErr w:type="spellStart"/>
                        <w:r w:rsidRPr="00721FEE">
                          <w:rPr>
                            <w:color w:val="384347" w:themeColor="text2" w:themeShade="BF"/>
                          </w:rPr>
                          <w:t>utilse</w:t>
                        </w:r>
                        <w:proofErr w:type="spellEnd"/>
                        <w:r w:rsidRPr="00721FEE">
                          <w:rPr>
                            <w:color w:val="384347" w:themeColor="text2" w:themeShade="BF"/>
                          </w:rPr>
                          <w:t xml:space="preserve"> your credit file without paying for using your own credit. ≈ A Money Exchange Service ~locating your Treasury Account through the Kindness Credit Treasure Hunt.      By opening an Account with the notes attached here </w:t>
                        </w:r>
                        <w:proofErr w:type="gramStart"/>
                        <w:r w:rsidRPr="00721FEE">
                          <w:rPr>
                            <w:color w:val="384347" w:themeColor="text2" w:themeShade="BF"/>
                          </w:rPr>
                          <w:t>You</w:t>
                        </w:r>
                        <w:proofErr w:type="gramEnd"/>
                        <w:r w:rsidRPr="00721FEE">
                          <w:rPr>
                            <w:color w:val="384347" w:themeColor="text2" w:themeShade="BF"/>
                          </w:rPr>
                          <w:t xml:space="preserve"> receive your Kindness Credit Card which gives you unlimited credit and up</w:t>
                        </w:r>
                        <w:r w:rsidR="003B502F" w:rsidRPr="00721FEE">
                          <w:rPr>
                            <w:color w:val="384347" w:themeColor="text2" w:themeShade="BF"/>
                          </w:rPr>
                          <w:t xml:space="preserve"> </w:t>
                        </w:r>
                        <w:proofErr w:type="spellStart"/>
                        <w:r w:rsidRPr="00721FEE">
                          <w:rPr>
                            <w:color w:val="384347" w:themeColor="text2" w:themeShade="BF"/>
                          </w:rPr>
                          <w:t>to</w:t>
                        </w:r>
                        <w:proofErr w:type="spellEnd"/>
                        <w:r w:rsidRPr="00721FEE">
                          <w:rPr>
                            <w:color w:val="384347" w:themeColor="text2" w:themeShade="BF"/>
                          </w:rPr>
                          <w:t xml:space="preserve"> 30% discount in other participating outlets. </w:t>
                        </w:r>
                      </w:p>
                    </w:txbxContent>
                  </v:textbox>
                </v:shape>
                <v:shape id="Text Box 12" o:spid="_x0000_s1038" type="#_x0000_t202" style="position:absolute;left:91440;top:260985;width:58045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5" inset="0,0,0,0">
                    <w:txbxContent/>
                  </v:textbox>
                </v:shape>
                <v:shape id="Text Box 15" o:spid="_x0000_s1039" type="#_x0000_t202" style="position:absolute;left:91440;top:429895;width:580453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8" inset="0,0,0,0">
                    <w:txbxContent/>
                  </v:textbox>
                </v:shape>
                <v:shape id="Text Box 18" o:spid="_x0000_s1040" type="#_x0000_t202" style="position:absolute;left:91440;top:599440;width:580453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21" inset="0,0,0,0">
                    <w:txbxContent/>
                  </v:textbox>
                </v:shape>
                <v:shape id="Text Box 21" o:spid="_x0000_s1041" type="#_x0000_t202" style="position:absolute;left:91440;top:768985;width:58045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2" type="#_x0000_t202" style="position:absolute;left:91440;top:937895;width:5804535;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_x0000_s1043" inset="0,0,0,0">
                    <w:txbxContent/>
                  </v:textbox>
                </v:shape>
                <v:shape id="_x0000_s1043" type="#_x0000_t202" style="position:absolute;left:91440;top:1107440;width:580453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4" type="#_x0000_t202" style="position:absolute;left:91440;top:1276350;width:5804535;height:20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v:textbox>
                </v:shape>
                <w10:wrap type="through" anchorx="page" anchory="page"/>
              </v:group>
            </w:pict>
          </mc:Fallback>
        </mc:AlternateContent>
      </w:r>
      <w:r w:rsidR="000A0CB5">
        <w:rPr>
          <w:noProof/>
        </w:rPr>
        <mc:AlternateContent>
          <mc:Choice Requires="wps">
            <w:drawing>
              <wp:anchor distT="0" distB="0" distL="114300" distR="114300" simplePos="0" relativeHeight="251664408" behindDoc="0" locked="0" layoutInCell="1" allowOverlap="1" wp14:anchorId="0CF5BC07" wp14:editId="4A3B09B2">
                <wp:simplePos x="0" y="0"/>
                <wp:positionH relativeFrom="page">
                  <wp:posOffset>7302500</wp:posOffset>
                </wp:positionH>
                <wp:positionV relativeFrom="page">
                  <wp:posOffset>640080</wp:posOffset>
                </wp:positionV>
                <wp:extent cx="2044700" cy="6761480"/>
                <wp:effectExtent l="0" t="0" r="0" b="0"/>
                <wp:wrapThrough wrapText="bothSides">
                  <wp:wrapPolygon edited="0">
                    <wp:start x="268" y="0"/>
                    <wp:lineTo x="268" y="21503"/>
                    <wp:lineTo x="20929" y="21503"/>
                    <wp:lineTo x="20929" y="0"/>
                    <wp:lineTo x="268" y="0"/>
                  </wp:wrapPolygon>
                </wp:wrapThrough>
                <wp:docPr id="37" name="Text Box 37"/>
                <wp:cNvGraphicFramePr/>
                <a:graphic xmlns:a="http://schemas.openxmlformats.org/drawingml/2006/main">
                  <a:graphicData uri="http://schemas.microsoft.com/office/word/2010/wordprocessingShape">
                    <wps:wsp>
                      <wps:cNvSpPr txBox="1"/>
                      <wps:spPr>
                        <a:xfrm>
                          <a:off x="0" y="0"/>
                          <a:ext cx="2044700" cy="6761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17400D" w14:textId="77777777" w:rsidR="001B5A58" w:rsidRPr="00721FEE" w:rsidRDefault="001B5A58">
                            <w:pPr>
                              <w:rPr>
                                <w:color w:val="384347" w:themeColor="text2" w:themeShade="BF"/>
                              </w:rPr>
                            </w:pPr>
                            <w:r w:rsidRPr="00721FEE">
                              <w:rPr>
                                <w:color w:val="384347" w:themeColor="text2" w:themeShade="BF"/>
                              </w:rPr>
                              <w:t xml:space="preserve">KINDNESS CREDITS is the local currency adopted by people of this community. It helps to support local producers and growers directly allowing for people to access natural organic food and natural remedies at a fraction of the cost when bought with </w:t>
                            </w:r>
                            <w:proofErr w:type="gramStart"/>
                            <w:r w:rsidRPr="00721FEE">
                              <w:rPr>
                                <w:color w:val="384347" w:themeColor="text2" w:themeShade="BF"/>
                              </w:rPr>
                              <w:t>non local</w:t>
                            </w:r>
                            <w:proofErr w:type="gramEnd"/>
                            <w:r w:rsidRPr="00721FEE">
                              <w:rPr>
                                <w:color w:val="384347" w:themeColor="text2" w:themeShade="BF"/>
                              </w:rPr>
                              <w:t xml:space="preserve"> currency. </w:t>
                            </w:r>
                          </w:p>
                          <w:p w14:paraId="0B00E36E" w14:textId="77777777" w:rsidR="001B5A58" w:rsidRPr="00721FEE" w:rsidRDefault="001B5A58">
                            <w:pPr>
                              <w:rPr>
                                <w:color w:val="384347" w:themeColor="text2" w:themeShade="BF"/>
                              </w:rPr>
                            </w:pPr>
                            <w:r w:rsidRPr="00721FEE">
                              <w:rPr>
                                <w:color w:val="384347" w:themeColor="text2" w:themeShade="BF"/>
                              </w:rPr>
                              <w:t>It brings all the local people together to support one another and removes the leaking of energy into systems that do not return on our investment in them what they are obligated to.</w:t>
                            </w:r>
                          </w:p>
                          <w:p w14:paraId="3C21A8FC" w14:textId="77777777" w:rsidR="001B5A58" w:rsidRPr="00721FEE" w:rsidRDefault="001B5A58">
                            <w:pPr>
                              <w:rPr>
                                <w:color w:val="384347" w:themeColor="text2" w:themeShade="BF"/>
                              </w:rPr>
                            </w:pPr>
                            <w:r w:rsidRPr="00721FEE">
                              <w:rPr>
                                <w:color w:val="384347" w:themeColor="text2" w:themeShade="BF"/>
                              </w:rPr>
                              <w:t>The reason Kindness Credits exists is because we have all decided that we do not want to just supply our visitors and community with synthetic plastic food and produce and that we deserve better, Usually what is food and nature has a premium many people can not afford making it more profitable to persecute one another as everyone struggles to pay their cost of living. Using Kindness Credits helps you support yourself and your community free of slavery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5" type="#_x0000_t202" style="position:absolute;left:0;text-align:left;margin-left:575pt;margin-top:50.4pt;width:161pt;height:532.4pt;z-index:2516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" mv:complextextbox="1" filled="f" stroked="f">
                <v:textbox>
                  <w:txbxContent>
                    <w:p w14:paraId="0417400D" w14:textId="77777777" w:rsidR="001B5A58" w:rsidRPr="00721FEE" w:rsidRDefault="001B5A58">
                      <w:pPr>
                        <w:rPr>
                          <w:color w:val="384347" w:themeColor="text2" w:themeShade="BF"/>
                        </w:rPr>
                      </w:pPr>
                      <w:r w:rsidRPr="00721FEE">
                        <w:rPr>
                          <w:color w:val="384347" w:themeColor="text2" w:themeShade="BF"/>
                        </w:rPr>
                        <w:t xml:space="preserve">KINDNESS CREDITS is the local currency adopted by people of this community. It helps to support local producers and growers directly allowing for people to access natural organic food and natural remedies at a fraction of the cost when bought with </w:t>
                      </w:r>
                      <w:proofErr w:type="gramStart"/>
                      <w:r w:rsidRPr="00721FEE">
                        <w:rPr>
                          <w:color w:val="384347" w:themeColor="text2" w:themeShade="BF"/>
                        </w:rPr>
                        <w:t>non local</w:t>
                      </w:r>
                      <w:proofErr w:type="gramEnd"/>
                      <w:r w:rsidRPr="00721FEE">
                        <w:rPr>
                          <w:color w:val="384347" w:themeColor="text2" w:themeShade="BF"/>
                        </w:rPr>
                        <w:t xml:space="preserve"> currency. </w:t>
                      </w:r>
                    </w:p>
                    <w:p w14:paraId="0B00E36E" w14:textId="77777777" w:rsidR="001B5A58" w:rsidRPr="00721FEE" w:rsidRDefault="001B5A58">
                      <w:pPr>
                        <w:rPr>
                          <w:color w:val="384347" w:themeColor="text2" w:themeShade="BF"/>
                        </w:rPr>
                      </w:pPr>
                      <w:r w:rsidRPr="00721FEE">
                        <w:rPr>
                          <w:color w:val="384347" w:themeColor="text2" w:themeShade="BF"/>
                        </w:rPr>
                        <w:t>It brings all the local people together to support one another and removes the leaking of energy into systems that do not return on our investment in them what they are obligated to.</w:t>
                      </w:r>
                    </w:p>
                    <w:p w14:paraId="3C21A8FC" w14:textId="77777777" w:rsidR="001B5A58" w:rsidRPr="00721FEE" w:rsidRDefault="001B5A58">
                      <w:pPr>
                        <w:rPr>
                          <w:color w:val="384347" w:themeColor="text2" w:themeShade="BF"/>
                        </w:rPr>
                      </w:pPr>
                      <w:r w:rsidRPr="00721FEE">
                        <w:rPr>
                          <w:color w:val="384347" w:themeColor="text2" w:themeShade="BF"/>
                        </w:rPr>
                        <w:t>The reason Kindness Credits exists is because we have all decided that we do not want to just supply our visitors and community with synthetic plastic food and produce and that we deserve better, Usually what is food and nature has a premium many people can not afford making it more profitable to persecute one another as everyone struggles to pay their cost of living. Using Kindness Credits helps you support yourself and your community free of slavery</w:t>
                      </w:r>
                    </w:p>
                  </w:txbxContent>
                </v:textbox>
                <w10:wrap type="through" anchorx="page" anchory="page"/>
              </v:shape>
            </w:pict>
          </mc:Fallback>
        </mc:AlternateContent>
      </w:r>
      <w:r w:rsidR="00873A11">
        <w:rPr>
          <w:noProof/>
        </w:rPr>
        <w:drawing>
          <wp:anchor distT="0" distB="0" distL="114300" distR="114300" simplePos="0" relativeHeight="251663384" behindDoc="0" locked="0" layoutInCell="1" allowOverlap="1" wp14:anchorId="55EFD17F" wp14:editId="6C44DB30">
            <wp:simplePos x="0" y="0"/>
            <wp:positionH relativeFrom="page">
              <wp:posOffset>1236345</wp:posOffset>
            </wp:positionH>
            <wp:positionV relativeFrom="page">
              <wp:posOffset>43815</wp:posOffset>
            </wp:positionV>
            <wp:extent cx="4801235" cy="5993765"/>
            <wp:effectExtent l="0" t="12065" r="12700" b="12700"/>
            <wp:wrapThrough wrapText="bothSides">
              <wp:wrapPolygon edited="0">
                <wp:start x="-54" y="21557"/>
                <wp:lineTo x="21543" y="21557"/>
                <wp:lineTo x="21543" y="46"/>
                <wp:lineTo x="-54" y="46"/>
                <wp:lineTo x="-54" y="21557"/>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dness credit Prom Note with logo.pdf"/>
                    <pic:cNvPicPr/>
                  </pic:nvPicPr>
                  <pic:blipFill>
                    <a:blip r:embed="rId11">
                      <a:extLst>
                        <a:ext uri="{28A0092B-C50C-407E-A947-70E740481C1C}">
                          <a14:useLocalDpi xmlns:a14="http://schemas.microsoft.com/office/drawing/2010/main" val="0"/>
                        </a:ext>
                      </a:extLst>
                    </a:blip>
                    <a:stretch>
                      <a:fillRect/>
                    </a:stretch>
                  </pic:blipFill>
                  <pic:spPr>
                    <a:xfrm rot="5400000">
                      <a:off x="0" y="0"/>
                      <a:ext cx="4801235" cy="5993765"/>
                    </a:xfrm>
                    <a:prstGeom prst="rect">
                      <a:avLst/>
                    </a:prstGeom>
                  </pic:spPr>
                </pic:pic>
              </a:graphicData>
            </a:graphic>
            <wp14:sizeRelH relativeFrom="margin">
              <wp14:pctWidth>0</wp14:pctWidth>
            </wp14:sizeRelH>
            <wp14:sizeRelV relativeFrom="margin">
              <wp14:pctHeight>0</wp14:pctHeight>
            </wp14:sizeRelV>
          </wp:anchor>
        </w:drawing>
      </w:r>
      <w:r w:rsidR="00D75B47">
        <w:rPr>
          <w:noProof/>
        </w:rPr>
        <mc:AlternateContent>
          <mc:Choice Requires="wps">
            <w:drawing>
              <wp:anchor distT="0" distB="0" distL="114300" distR="114300" simplePos="0" relativeHeight="251660312" behindDoc="0" locked="0" layoutInCell="1" allowOverlap="1" wp14:anchorId="2899A96A" wp14:editId="2A050D6B">
                <wp:simplePos x="0" y="0"/>
                <wp:positionH relativeFrom="page">
                  <wp:posOffset>7226300</wp:posOffset>
                </wp:positionH>
                <wp:positionV relativeFrom="page">
                  <wp:posOffset>1397000</wp:posOffset>
                </wp:positionV>
                <wp:extent cx="2197735" cy="5730240"/>
                <wp:effectExtent l="0" t="0" r="0" b="0"/>
                <wp:wrapThrough wrapText="bothSides">
                  <wp:wrapPolygon edited="0">
                    <wp:start x="250" y="96"/>
                    <wp:lineTo x="250" y="21351"/>
                    <wp:lineTo x="20970" y="21351"/>
                    <wp:lineTo x="20970" y="96"/>
                    <wp:lineTo x="250" y="96"/>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73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25AB924" w14:textId="77777777" w:rsidR="001B5A58" w:rsidRPr="002E7F82" w:rsidRDefault="001B5A58" w:rsidP="00C26E6F">
                            <w:pPr>
                              <w:pStyle w:val="BodyText3"/>
                            </w:pPr>
                            <w:r>
                              <w:t>\</w:t>
                            </w:r>
                          </w:p>
                        </w:txbxContent>
                      </wps:txbx>
                      <wps:bodyPr rot="0" vert="horz" wrap="square" lIns="91440" tIns="91440" rIns="91440" bIns="91440" anchor="t" anchorCtr="0" upright="1">
                        <a:noAutofit/>
                      </wps:bodyPr>
                    </wps:wsp>
                  </a:graphicData>
                </a:graphic>
              </wp:anchor>
            </w:drawing>
          </mc:Choice>
          <mc:Fallback>
            <w:pict>
              <v:shape id="Text Box 23" o:spid="_x0000_s1046" type="#_x0000_t202" style="position:absolute;left:0;text-align:left;margin-left:569pt;margin-top:110pt;width:173.05pt;height:451.2pt;z-index:251660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" mv:complextextbox="1" filled="f" stroked="f">
                <v:textbox inset=",7.2pt,,7.2pt">
                  <w:txbxContent>
                    <w:p w14:paraId="325AB924" w14:textId="77777777" w:rsidR="001B5A58" w:rsidRPr="002E7F82" w:rsidRDefault="001B5A58" w:rsidP="00C26E6F">
                      <w:pPr>
                        <w:pStyle w:val="BodyText3"/>
                      </w:pPr>
                      <w:r>
                        <w:t>\</w:t>
                      </w:r>
                    </w:p>
                  </w:txbxContent>
                </v:textbox>
                <w10:wrap type="through" anchorx="page" anchory="page"/>
              </v:shape>
            </w:pict>
          </mc:Fallback>
        </mc:AlternateContent>
      </w:r>
    </w:p>
    <w:sectPr w:rsidR="00C26E6F" w:rsidSect="0012781F">
      <w:headerReference w:type="default" r:id="rId12"/>
      <w:headerReference w:type="first" r:id="rId13"/>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8FE2B" w14:textId="77777777" w:rsidR="00774814" w:rsidRDefault="00774814">
      <w:pPr>
        <w:spacing w:after="0"/>
      </w:pPr>
      <w:r>
        <w:separator/>
      </w:r>
    </w:p>
  </w:endnote>
  <w:endnote w:type="continuationSeparator" w:id="0">
    <w:p w14:paraId="534C1092" w14:textId="77777777" w:rsidR="00774814" w:rsidRDefault="007748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thelas Bold">
    <w:panose1 w:val="02000803070000020003"/>
    <w:charset w:val="00"/>
    <w:family w:val="auto"/>
    <w:pitch w:val="variable"/>
    <w:sig w:usb0="A00000A7" w:usb1="4000004A"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1B453" w14:textId="77777777" w:rsidR="00774814" w:rsidRDefault="00774814">
      <w:pPr>
        <w:spacing w:after="0"/>
      </w:pPr>
      <w:r>
        <w:separator/>
      </w:r>
    </w:p>
  </w:footnote>
  <w:footnote w:type="continuationSeparator" w:id="0">
    <w:p w14:paraId="182B1E7F" w14:textId="77777777" w:rsidR="00774814" w:rsidRDefault="0077481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CFEAD" w14:textId="77777777" w:rsidR="001B5A58" w:rsidRDefault="001B5A58">
    <w:pPr>
      <w:pStyle w:val="Header"/>
    </w:pPr>
    <w:r w:rsidRPr="00DF5512">
      <w:rPr>
        <w:noProof/>
      </w:rPr>
      <mc:AlternateContent>
        <mc:Choice Requires="wps">
          <w:drawing>
            <wp:anchor distT="0" distB="0" distL="114300" distR="114300" simplePos="0" relativeHeight="251658281" behindDoc="0" locked="0" layoutInCell="1" allowOverlap="1" wp14:anchorId="38E0EB11" wp14:editId="27A6C624">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440C1A2F" wp14:editId="1F556560">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2A1EE7B9" wp14:editId="7EAC617F">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3625354E" wp14:editId="4C7AC807">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d1d0c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1D589474" wp14:editId="6A43ECCC">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7c8f97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5B1D2" w14:textId="77777777" w:rsidR="001B5A58" w:rsidRDefault="001B5A58">
    <w:pPr>
      <w:pStyle w:val="Header"/>
    </w:pPr>
    <w:r w:rsidRPr="00DF5512">
      <w:rPr>
        <w:noProof/>
      </w:rPr>
      <mc:AlternateContent>
        <mc:Choice Requires="wps">
          <w:drawing>
            <wp:anchor distT="0" distB="0" distL="114300" distR="114300" simplePos="0" relativeHeight="251658277" behindDoc="0" locked="0" layoutInCell="1" allowOverlap="1" wp14:anchorId="4AE032F6" wp14:editId="160FF3F1">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7D0E1F97" wp14:editId="21DEE928">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7FA35C66" wp14:editId="391CB016">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1C9C1FB9" wp14:editId="2C79CCFB">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57B98BAE" wp14:editId="04306B88">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5099E14D" wp14:editId="3A6516D9">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532A4E6F" wp14:editId="190FDCBB">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1093B4B3" wp14:editId="0D87E470">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31535303" wp14:editId="64A46803">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123737B3" wp14:editId="6B608420">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70B99F02" wp14:editId="1C15F269">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A5FE7"/>
    <w:multiLevelType w:val="hybridMultilevel"/>
    <w:tmpl w:val="9D764DC2"/>
    <w:lvl w:ilvl="0" w:tplc="5ABE9A22">
      <w:start w:val="1"/>
      <w:numFmt w:val="decimal"/>
      <w:lvlText w:val="%1."/>
      <w:lvlJc w:val="left"/>
      <w:pPr>
        <w:ind w:left="720" w:hanging="360"/>
      </w:pPr>
      <w:rPr>
        <w:rFonts w:hint="default"/>
        <w14:numForm w14:val="oldStyle"/>
        <w14:numSpacing w14:val="proportion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C26E6F"/>
    <w:rsid w:val="00021CE3"/>
    <w:rsid w:val="000A0CB5"/>
    <w:rsid w:val="000B6EBA"/>
    <w:rsid w:val="000E23D2"/>
    <w:rsid w:val="0012781F"/>
    <w:rsid w:val="001B5A58"/>
    <w:rsid w:val="002813F6"/>
    <w:rsid w:val="003B502F"/>
    <w:rsid w:val="004A3EA1"/>
    <w:rsid w:val="00505B69"/>
    <w:rsid w:val="006550F3"/>
    <w:rsid w:val="00721FEE"/>
    <w:rsid w:val="00774814"/>
    <w:rsid w:val="00873A11"/>
    <w:rsid w:val="00880CAA"/>
    <w:rsid w:val="009378A0"/>
    <w:rsid w:val="009D017C"/>
    <w:rsid w:val="00C26E6F"/>
    <w:rsid w:val="00D35280"/>
    <w:rsid w:val="00D75B47"/>
    <w:rsid w:val="00DC1774"/>
    <w:rsid w:val="00DF5512"/>
    <w:rsid w:val="00E06684"/>
    <w:rsid w:val="00E6601D"/>
    <w:rsid w:val="00ED0F77"/>
    <w:rsid w:val="00EF70C2"/>
    <w:rsid w:val="00F313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23B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Title" w:uiPriority="10"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Title" w:uiPriority="10"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Untitle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108</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2007-11-05T23:29:00Z</cp:lastPrinted>
  <dcterms:created xsi:type="dcterms:W3CDTF">2018-12-30T16:56:00Z</dcterms:created>
  <dcterms:modified xsi:type="dcterms:W3CDTF">2018-12-31T11:30:00Z</dcterms:modified>
  <cp:category/>
</cp:coreProperties>
</file>